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52447" w14:textId="2A2E5D69" w:rsidR="00D045C4" w:rsidRPr="002E58A5" w:rsidRDefault="00D045C4">
      <w:pPr>
        <w:jc w:val="center"/>
        <w:textAlignment w:val="baseline"/>
        <w:rPr>
          <w:b/>
          <w:bCs/>
          <w:sz w:val="21"/>
          <w:szCs w:val="21"/>
          <w:bdr w:val="none" w:sz="0" w:space="0" w:color="auto" w:frame="1"/>
        </w:rPr>
      </w:pPr>
      <w:bookmarkStart w:id="0" w:name="_GoBack"/>
      <w:bookmarkEnd w:id="0"/>
      <w:r w:rsidRPr="002E58A5">
        <w:rPr>
          <w:b/>
          <w:bCs/>
          <w:sz w:val="21"/>
          <w:szCs w:val="21"/>
          <w:bdr w:val="none" w:sz="0" w:space="0" w:color="auto" w:frame="1"/>
        </w:rPr>
        <w:t>СПИСОК УЧАСТНИКОВ</w:t>
      </w:r>
      <w:r w:rsidRPr="002E58A5">
        <w:rPr>
          <w:b/>
          <w:bCs/>
          <w:sz w:val="21"/>
          <w:szCs w:val="21"/>
          <w:bdr w:val="none" w:sz="0" w:space="0" w:color="auto" w:frame="1"/>
        </w:rPr>
        <w:br/>
        <w:t>Общество с ограни</w:t>
      </w:r>
      <w:r w:rsidR="008E1698" w:rsidRPr="002E58A5">
        <w:rPr>
          <w:b/>
          <w:bCs/>
          <w:sz w:val="21"/>
          <w:szCs w:val="21"/>
          <w:bdr w:val="none" w:sz="0" w:space="0" w:color="auto" w:frame="1"/>
        </w:rPr>
        <w:t xml:space="preserve">ченной ответственностью </w:t>
      </w:r>
      <w:r w:rsidR="002A5A6D" w:rsidRPr="002E58A5">
        <w:rPr>
          <w:b/>
          <w:bCs/>
          <w:sz w:val="21"/>
          <w:szCs w:val="21"/>
          <w:bdr w:val="none" w:sz="0" w:space="0" w:color="auto" w:frame="1"/>
        </w:rPr>
        <w:t>«</w:t>
      </w:r>
      <w:r w:rsidR="0064088E">
        <w:rPr>
          <w:b/>
          <w:bCs/>
          <w:sz w:val="21"/>
          <w:szCs w:val="21"/>
          <w:bdr w:val="none" w:sz="0" w:space="0" w:color="auto" w:frame="1"/>
        </w:rPr>
        <w:t>________</w:t>
      </w:r>
      <w:r w:rsidR="002A5A6D" w:rsidRPr="002E58A5">
        <w:rPr>
          <w:b/>
          <w:bCs/>
          <w:sz w:val="21"/>
          <w:szCs w:val="21"/>
          <w:bdr w:val="none" w:sz="0" w:space="0" w:color="auto" w:frame="1"/>
        </w:rPr>
        <w:t>»</w:t>
      </w:r>
    </w:p>
    <w:p w14:paraId="1B2D8413" w14:textId="36D19D6B" w:rsidR="002A5A6D" w:rsidRPr="002E58A5" w:rsidRDefault="002A5A6D">
      <w:pPr>
        <w:jc w:val="center"/>
        <w:textAlignment w:val="baseline"/>
        <w:rPr>
          <w:b/>
          <w:bCs/>
          <w:sz w:val="21"/>
          <w:szCs w:val="21"/>
          <w:bdr w:val="none" w:sz="0" w:space="0" w:color="auto" w:frame="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>«</w:t>
      </w:r>
      <w:r w:rsidR="00074529" w:rsidRPr="002E58A5">
        <w:rPr>
          <w:b/>
          <w:bCs/>
          <w:sz w:val="21"/>
          <w:szCs w:val="21"/>
          <w:bdr w:val="none" w:sz="0" w:space="0" w:color="auto" w:frame="1"/>
        </w:rPr>
        <w:t>_</w:t>
      </w:r>
      <w:r w:rsidR="0064088E">
        <w:rPr>
          <w:b/>
          <w:bCs/>
          <w:sz w:val="21"/>
          <w:szCs w:val="21"/>
          <w:bdr w:val="none" w:sz="0" w:space="0" w:color="auto" w:frame="1"/>
        </w:rPr>
        <w:t>___</w:t>
      </w:r>
      <w:r w:rsidR="00074529" w:rsidRPr="002E58A5">
        <w:rPr>
          <w:b/>
          <w:bCs/>
          <w:sz w:val="21"/>
          <w:szCs w:val="21"/>
          <w:bdr w:val="none" w:sz="0" w:space="0" w:color="auto" w:frame="1"/>
        </w:rPr>
        <w:t>_</w:t>
      </w:r>
      <w:r w:rsidRPr="002E58A5">
        <w:rPr>
          <w:b/>
          <w:bCs/>
          <w:sz w:val="21"/>
          <w:szCs w:val="21"/>
          <w:bdr w:val="none" w:sz="0" w:space="0" w:color="auto" w:frame="1"/>
        </w:rPr>
        <w:t xml:space="preserve">» </w:t>
      </w:r>
      <w:r w:rsidR="00776F98">
        <w:rPr>
          <w:b/>
          <w:bCs/>
          <w:sz w:val="21"/>
          <w:szCs w:val="21"/>
          <w:bdr w:val="none" w:sz="0" w:space="0" w:color="auto" w:frame="1"/>
        </w:rPr>
        <w:t>марта</w:t>
      </w:r>
      <w:r w:rsidR="00DC3D09">
        <w:rPr>
          <w:b/>
          <w:bCs/>
          <w:sz w:val="21"/>
          <w:szCs w:val="21"/>
          <w:bdr w:val="none" w:sz="0" w:space="0" w:color="auto" w:frame="1"/>
        </w:rPr>
        <w:t xml:space="preserve"> </w:t>
      </w:r>
      <w:r w:rsidRPr="002E58A5">
        <w:rPr>
          <w:b/>
          <w:bCs/>
          <w:sz w:val="21"/>
          <w:szCs w:val="21"/>
          <w:bdr w:val="none" w:sz="0" w:space="0" w:color="auto" w:frame="1"/>
        </w:rPr>
        <w:t>202</w:t>
      </w:r>
      <w:r w:rsidR="00DC3D09">
        <w:rPr>
          <w:b/>
          <w:bCs/>
          <w:sz w:val="21"/>
          <w:szCs w:val="21"/>
          <w:bdr w:val="none" w:sz="0" w:space="0" w:color="auto" w:frame="1"/>
        </w:rPr>
        <w:t>4</w:t>
      </w:r>
      <w:r w:rsidRPr="002E58A5">
        <w:rPr>
          <w:b/>
          <w:bCs/>
          <w:sz w:val="21"/>
          <w:szCs w:val="21"/>
          <w:bdr w:val="none" w:sz="0" w:space="0" w:color="auto" w:frame="1"/>
        </w:rPr>
        <w:t xml:space="preserve"> года</w:t>
      </w:r>
    </w:p>
    <w:p w14:paraId="3C307CEF" w14:textId="77777777" w:rsidR="002A5A6D" w:rsidRPr="002E58A5" w:rsidRDefault="002A5A6D">
      <w:pPr>
        <w:jc w:val="center"/>
        <w:textAlignment w:val="baseline"/>
        <w:rPr>
          <w:b/>
          <w:bCs/>
          <w:sz w:val="21"/>
          <w:szCs w:val="21"/>
          <w:bdr w:val="none" w:sz="0" w:space="0" w:color="auto" w:frame="1"/>
        </w:rPr>
      </w:pPr>
    </w:p>
    <w:p w14:paraId="2B35A0DC" w14:textId="7138B7AE" w:rsidR="00D045C4" w:rsidRPr="002E58A5" w:rsidRDefault="00D045C4">
      <w:pPr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>Полное наименование:</w:t>
      </w:r>
      <w:r w:rsidRPr="002E58A5">
        <w:rPr>
          <w:sz w:val="21"/>
          <w:szCs w:val="21"/>
        </w:rPr>
        <w:t xml:space="preserve"> Общество с ограни</w:t>
      </w:r>
      <w:r w:rsidR="008E1698" w:rsidRPr="002E58A5">
        <w:rPr>
          <w:sz w:val="21"/>
          <w:szCs w:val="21"/>
        </w:rPr>
        <w:t xml:space="preserve">ченной ответственностью </w:t>
      </w:r>
      <w:r w:rsidR="002A5A6D" w:rsidRPr="002E58A5">
        <w:rPr>
          <w:sz w:val="21"/>
          <w:szCs w:val="21"/>
        </w:rPr>
        <w:t>«</w:t>
      </w:r>
      <w:r w:rsidR="0064088E">
        <w:rPr>
          <w:sz w:val="21"/>
          <w:szCs w:val="21"/>
        </w:rPr>
        <w:t>_____</w:t>
      </w:r>
      <w:r w:rsidR="002A5A6D" w:rsidRPr="002E58A5">
        <w:rPr>
          <w:sz w:val="21"/>
          <w:szCs w:val="21"/>
        </w:rPr>
        <w:t>»</w:t>
      </w:r>
    </w:p>
    <w:p w14:paraId="4368EF10" w14:textId="389298E7" w:rsidR="00D045C4" w:rsidRPr="002E58A5" w:rsidRDefault="00D045C4">
      <w:pPr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 xml:space="preserve">Сокращенное </w:t>
      </w:r>
      <w:r w:rsidR="00074529" w:rsidRPr="002E58A5">
        <w:rPr>
          <w:b/>
          <w:bCs/>
          <w:sz w:val="21"/>
          <w:szCs w:val="21"/>
          <w:bdr w:val="none" w:sz="0" w:space="0" w:color="auto" w:frame="1"/>
        </w:rPr>
        <w:t xml:space="preserve">наименование: </w:t>
      </w:r>
      <w:r w:rsidR="00074529" w:rsidRPr="002E58A5">
        <w:rPr>
          <w:sz w:val="21"/>
          <w:szCs w:val="21"/>
        </w:rPr>
        <w:t>ООО</w:t>
      </w:r>
      <w:r w:rsidR="00E013E7" w:rsidRPr="002E58A5">
        <w:rPr>
          <w:sz w:val="21"/>
          <w:szCs w:val="21"/>
        </w:rPr>
        <w:t xml:space="preserve"> </w:t>
      </w:r>
      <w:r w:rsidR="002A5A6D" w:rsidRPr="002E58A5">
        <w:rPr>
          <w:sz w:val="21"/>
          <w:szCs w:val="21"/>
        </w:rPr>
        <w:t>«</w:t>
      </w:r>
      <w:r w:rsidR="0064088E">
        <w:rPr>
          <w:sz w:val="21"/>
          <w:szCs w:val="21"/>
        </w:rPr>
        <w:t>____</w:t>
      </w:r>
      <w:r w:rsidR="002A5A6D" w:rsidRPr="002E58A5">
        <w:rPr>
          <w:sz w:val="21"/>
          <w:szCs w:val="21"/>
        </w:rPr>
        <w:t>»</w:t>
      </w:r>
    </w:p>
    <w:p w14:paraId="2BA81C2B" w14:textId="5EB6E38C" w:rsidR="00D045C4" w:rsidRPr="002E58A5" w:rsidRDefault="00D045C4">
      <w:pPr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>Дата государственной регистрации юридического лица:</w:t>
      </w:r>
      <w:r w:rsidRPr="002E58A5">
        <w:rPr>
          <w:sz w:val="21"/>
          <w:szCs w:val="21"/>
        </w:rPr>
        <w:t xml:space="preserve"> </w:t>
      </w:r>
      <w:r w:rsidR="0064088E">
        <w:rPr>
          <w:sz w:val="21"/>
          <w:szCs w:val="21"/>
        </w:rPr>
        <w:t>_____</w:t>
      </w:r>
    </w:p>
    <w:p w14:paraId="6B4D71EA" w14:textId="4E5A2D8B" w:rsidR="00D045C4" w:rsidRPr="002E58A5" w:rsidRDefault="00D045C4">
      <w:pPr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>Основной государственный регистрационный номер:</w:t>
      </w:r>
      <w:r w:rsidR="004063B6" w:rsidRPr="002E58A5">
        <w:rPr>
          <w:sz w:val="21"/>
          <w:szCs w:val="21"/>
        </w:rPr>
        <w:t xml:space="preserve"> </w:t>
      </w:r>
      <w:r w:rsidR="0064088E">
        <w:rPr>
          <w:color w:val="000000" w:themeColor="text1"/>
          <w:sz w:val="21"/>
          <w:szCs w:val="21"/>
          <w:shd w:val="clear" w:color="auto" w:fill="FFFFFF"/>
        </w:rPr>
        <w:t>____</w:t>
      </w:r>
    </w:p>
    <w:p w14:paraId="1518051D" w14:textId="7ED50DC5" w:rsidR="00D045C4" w:rsidRPr="002E58A5" w:rsidRDefault="00D045C4" w:rsidP="00A2029C">
      <w:pPr>
        <w:jc w:val="both"/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 xml:space="preserve">Адрес места </w:t>
      </w:r>
      <w:r w:rsidR="002E58A5" w:rsidRPr="002E58A5">
        <w:rPr>
          <w:b/>
          <w:bCs/>
          <w:sz w:val="21"/>
          <w:szCs w:val="21"/>
          <w:bdr w:val="none" w:sz="0" w:space="0" w:color="auto" w:frame="1"/>
        </w:rPr>
        <w:t>нахождения:</w:t>
      </w:r>
      <w:r w:rsidR="002E58A5" w:rsidRPr="002E58A5">
        <w:rPr>
          <w:sz w:val="21"/>
          <w:szCs w:val="21"/>
        </w:rPr>
        <w:t xml:space="preserve"> </w:t>
      </w:r>
      <w:r w:rsidR="0064088E">
        <w:rPr>
          <w:sz w:val="21"/>
          <w:szCs w:val="21"/>
        </w:rPr>
        <w:t>______</w:t>
      </w:r>
      <w:r w:rsidR="002A5A6D" w:rsidRPr="002E58A5">
        <w:rPr>
          <w:sz w:val="21"/>
          <w:szCs w:val="21"/>
        </w:rPr>
        <w:t xml:space="preserve"> </w:t>
      </w:r>
    </w:p>
    <w:p w14:paraId="5588DA9D" w14:textId="0A38C156" w:rsidR="00D045C4" w:rsidRPr="002E58A5" w:rsidRDefault="00D045C4">
      <w:pPr>
        <w:textAlignment w:val="baseline"/>
        <w:rPr>
          <w:sz w:val="21"/>
          <w:szCs w:val="21"/>
        </w:rPr>
      </w:pPr>
      <w:r w:rsidRPr="002E58A5">
        <w:rPr>
          <w:b/>
          <w:bCs/>
          <w:sz w:val="21"/>
          <w:szCs w:val="21"/>
          <w:bdr w:val="none" w:sz="0" w:space="0" w:color="auto" w:frame="1"/>
        </w:rPr>
        <w:t>Информация об уставном капитале:</w:t>
      </w:r>
      <w:r w:rsidR="002A5A6D" w:rsidRPr="002E58A5">
        <w:rPr>
          <w:b/>
          <w:bCs/>
          <w:sz w:val="21"/>
          <w:szCs w:val="21"/>
          <w:bdr w:val="none" w:sz="0" w:space="0" w:color="auto" w:frame="1"/>
        </w:rPr>
        <w:t xml:space="preserve"> </w:t>
      </w:r>
      <w:r w:rsidR="0064088E">
        <w:rPr>
          <w:bCs/>
          <w:sz w:val="21"/>
          <w:szCs w:val="21"/>
          <w:bdr w:val="none" w:sz="0" w:space="0" w:color="auto" w:frame="1"/>
        </w:rPr>
        <w:t>___</w:t>
      </w:r>
      <w:r w:rsidR="002A5A6D" w:rsidRPr="005D0487">
        <w:rPr>
          <w:bCs/>
          <w:sz w:val="21"/>
          <w:szCs w:val="21"/>
          <w:bdr w:val="none" w:sz="0" w:space="0" w:color="auto" w:frame="1"/>
        </w:rPr>
        <w:t xml:space="preserve"> </w:t>
      </w:r>
      <w:r w:rsidR="002E58A5" w:rsidRPr="005D0487">
        <w:rPr>
          <w:bCs/>
          <w:sz w:val="21"/>
          <w:szCs w:val="21"/>
          <w:bdr w:val="none" w:sz="0" w:space="0" w:color="auto" w:frame="1"/>
        </w:rPr>
        <w:t>(</w:t>
      </w:r>
      <w:r w:rsidR="0064088E">
        <w:rPr>
          <w:bCs/>
          <w:sz w:val="21"/>
          <w:szCs w:val="21"/>
          <w:bdr w:val="none" w:sz="0" w:space="0" w:color="auto" w:frame="1"/>
        </w:rPr>
        <w:t>_____</w:t>
      </w:r>
      <w:r w:rsidR="002E58A5" w:rsidRPr="005D0487">
        <w:rPr>
          <w:bCs/>
          <w:sz w:val="21"/>
          <w:szCs w:val="21"/>
          <w:bdr w:val="none" w:sz="0" w:space="0" w:color="auto" w:frame="1"/>
        </w:rPr>
        <w:t xml:space="preserve">) </w:t>
      </w:r>
      <w:r w:rsidR="002A5A6D" w:rsidRPr="005D0487">
        <w:rPr>
          <w:bCs/>
          <w:sz w:val="21"/>
          <w:szCs w:val="21"/>
          <w:bdr w:val="none" w:sz="0" w:space="0" w:color="auto" w:frame="1"/>
        </w:rPr>
        <w:t>руб</w:t>
      </w:r>
      <w:r w:rsidR="002E58A5" w:rsidRPr="005D0487">
        <w:rPr>
          <w:bCs/>
          <w:sz w:val="21"/>
          <w:szCs w:val="21"/>
          <w:bdr w:val="none" w:sz="0" w:space="0" w:color="auto" w:frame="1"/>
        </w:rPr>
        <w:t>лей</w:t>
      </w:r>
      <w:r w:rsidR="002A5A6D" w:rsidRPr="002E58A5">
        <w:rPr>
          <w:b/>
          <w:bCs/>
          <w:sz w:val="21"/>
          <w:szCs w:val="21"/>
          <w:bdr w:val="none" w:sz="0" w:space="0" w:color="auto" w:frame="1"/>
        </w:rPr>
        <w:t xml:space="preserve"> </w:t>
      </w:r>
    </w:p>
    <w:p w14:paraId="7E3791E6" w14:textId="77777777" w:rsidR="002E58A5" w:rsidRPr="002E58A5" w:rsidRDefault="002E58A5">
      <w:pPr>
        <w:textAlignment w:val="baseline"/>
        <w:rPr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1841"/>
        <w:gridCol w:w="3491"/>
        <w:gridCol w:w="2723"/>
        <w:gridCol w:w="3357"/>
        <w:gridCol w:w="1644"/>
        <w:gridCol w:w="2216"/>
      </w:tblGrid>
      <w:tr w:rsidR="002E58A5" w:rsidRPr="002E58A5" w14:paraId="7DB50BDC" w14:textId="77777777" w:rsidTr="002E58A5">
        <w:tc>
          <w:tcPr>
            <w:tcW w:w="169" w:type="pct"/>
            <w:shd w:val="clear" w:color="auto" w:fill="auto"/>
          </w:tcPr>
          <w:p w14:paraId="34E50EBB" w14:textId="77777777" w:rsidR="002E58A5" w:rsidRPr="002E58A5" w:rsidRDefault="002A5A6D" w:rsidP="002E58A5">
            <w:pPr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 xml:space="preserve"> </w:t>
            </w:r>
            <w:r w:rsidR="002E58A5" w:rsidRPr="002E58A5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582" w:type="pct"/>
            <w:shd w:val="clear" w:color="auto" w:fill="auto"/>
          </w:tcPr>
          <w:p w14:paraId="5272DE3F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>Сведения об участниках</w:t>
            </w:r>
          </w:p>
        </w:tc>
        <w:tc>
          <w:tcPr>
            <w:tcW w:w="1104" w:type="pct"/>
            <w:shd w:val="clear" w:color="auto" w:fill="auto"/>
          </w:tcPr>
          <w:p w14:paraId="1BC4E736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 xml:space="preserve">Паспортные данные/ данные о </w:t>
            </w:r>
            <w:proofErr w:type="spellStart"/>
            <w:r w:rsidRPr="002E58A5">
              <w:rPr>
                <w:b/>
                <w:sz w:val="21"/>
                <w:szCs w:val="21"/>
              </w:rPr>
              <w:t>юр.лице</w:t>
            </w:r>
            <w:proofErr w:type="spellEnd"/>
          </w:p>
        </w:tc>
        <w:tc>
          <w:tcPr>
            <w:tcW w:w="861" w:type="pct"/>
            <w:shd w:val="clear" w:color="auto" w:fill="auto"/>
          </w:tcPr>
          <w:p w14:paraId="6BE6D1AA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>Адрес/ местонахождение</w:t>
            </w:r>
          </w:p>
        </w:tc>
        <w:tc>
          <w:tcPr>
            <w:tcW w:w="1062" w:type="pct"/>
            <w:shd w:val="clear" w:color="auto" w:fill="auto"/>
          </w:tcPr>
          <w:p w14:paraId="110658CD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>Размер доли в уставном капитале, номинальная стоимость</w:t>
            </w:r>
          </w:p>
        </w:tc>
        <w:tc>
          <w:tcPr>
            <w:tcW w:w="520" w:type="pct"/>
            <w:shd w:val="clear" w:color="auto" w:fill="auto"/>
          </w:tcPr>
          <w:p w14:paraId="3B8975A2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>Сведения об оплате доли</w:t>
            </w:r>
          </w:p>
        </w:tc>
        <w:tc>
          <w:tcPr>
            <w:tcW w:w="701" w:type="pct"/>
            <w:shd w:val="clear" w:color="auto" w:fill="auto"/>
          </w:tcPr>
          <w:p w14:paraId="2372946E" w14:textId="77777777" w:rsidR="002E58A5" w:rsidRPr="002E58A5" w:rsidRDefault="002E58A5" w:rsidP="002E58A5">
            <w:pPr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2E58A5">
              <w:rPr>
                <w:b/>
                <w:sz w:val="21"/>
                <w:szCs w:val="21"/>
              </w:rPr>
              <w:t>Сведения об обременении доли</w:t>
            </w:r>
          </w:p>
        </w:tc>
      </w:tr>
      <w:tr w:rsidR="002E58A5" w:rsidRPr="002E58A5" w14:paraId="20504639" w14:textId="77777777" w:rsidTr="002E58A5">
        <w:tc>
          <w:tcPr>
            <w:tcW w:w="169" w:type="pct"/>
            <w:shd w:val="clear" w:color="auto" w:fill="auto"/>
          </w:tcPr>
          <w:p w14:paraId="390ABFD0" w14:textId="77777777" w:rsid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  <w:p w14:paraId="3D05E0AF" w14:textId="77777777" w:rsidR="0064088E" w:rsidRDefault="0064088E" w:rsidP="002E58A5">
            <w:pPr>
              <w:textAlignment w:val="baseline"/>
              <w:rPr>
                <w:sz w:val="21"/>
                <w:szCs w:val="21"/>
              </w:rPr>
            </w:pPr>
          </w:p>
          <w:p w14:paraId="2594F733" w14:textId="1E30034D" w:rsidR="0064088E" w:rsidRPr="002E58A5" w:rsidRDefault="0064088E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25D35F6E" w14:textId="7AD02533" w:rsidR="002E58A5" w:rsidRPr="002E58A5" w:rsidRDefault="002E58A5" w:rsidP="002E58A5">
            <w:pPr>
              <w:rPr>
                <w:sz w:val="21"/>
                <w:szCs w:val="21"/>
              </w:rPr>
            </w:pPr>
          </w:p>
        </w:tc>
        <w:tc>
          <w:tcPr>
            <w:tcW w:w="1104" w:type="pct"/>
            <w:shd w:val="clear" w:color="auto" w:fill="auto"/>
          </w:tcPr>
          <w:p w14:paraId="6DE68089" w14:textId="5041791D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61" w:type="pct"/>
            <w:shd w:val="clear" w:color="auto" w:fill="auto"/>
          </w:tcPr>
          <w:p w14:paraId="3EDDEA87" w14:textId="047D26AD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062" w:type="pct"/>
            <w:shd w:val="clear" w:color="auto" w:fill="auto"/>
          </w:tcPr>
          <w:p w14:paraId="115E9F90" w14:textId="31758507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0" w:type="pct"/>
            <w:shd w:val="clear" w:color="auto" w:fill="auto"/>
          </w:tcPr>
          <w:p w14:paraId="644AA8BF" w14:textId="2A76FA85" w:rsidR="00604DEA" w:rsidRPr="002E58A5" w:rsidRDefault="00604DEA" w:rsidP="005D0487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01" w:type="pct"/>
            <w:shd w:val="clear" w:color="auto" w:fill="auto"/>
          </w:tcPr>
          <w:p w14:paraId="58C1DD36" w14:textId="3E5DAB07" w:rsidR="002E58A5" w:rsidRPr="002E58A5" w:rsidRDefault="002E58A5" w:rsidP="005D0487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2E58A5" w:rsidRPr="002E58A5" w14:paraId="2E8152D0" w14:textId="77777777" w:rsidTr="002E58A5">
        <w:trPr>
          <w:trHeight w:val="884"/>
        </w:trPr>
        <w:tc>
          <w:tcPr>
            <w:tcW w:w="169" w:type="pct"/>
            <w:shd w:val="clear" w:color="auto" w:fill="auto"/>
          </w:tcPr>
          <w:p w14:paraId="42A2B7DF" w14:textId="46ADF9E9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2" w:type="pct"/>
            <w:shd w:val="clear" w:color="auto" w:fill="auto"/>
          </w:tcPr>
          <w:p w14:paraId="5B1D3039" w14:textId="6F12FE2D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04" w:type="pct"/>
            <w:shd w:val="clear" w:color="auto" w:fill="auto"/>
          </w:tcPr>
          <w:p w14:paraId="09CFE782" w14:textId="544ED374" w:rsidR="002E58A5" w:rsidRPr="002E58A5" w:rsidRDefault="002E58A5" w:rsidP="002E58A5">
            <w:pPr>
              <w:rPr>
                <w:sz w:val="21"/>
                <w:szCs w:val="21"/>
              </w:rPr>
            </w:pPr>
          </w:p>
        </w:tc>
        <w:tc>
          <w:tcPr>
            <w:tcW w:w="861" w:type="pct"/>
            <w:shd w:val="clear" w:color="auto" w:fill="auto"/>
          </w:tcPr>
          <w:p w14:paraId="07F10FD1" w14:textId="5FF1A4DE" w:rsidR="002E58A5" w:rsidRPr="002E58A5" w:rsidRDefault="002E58A5" w:rsidP="002E58A5">
            <w:pPr>
              <w:textAlignment w:val="baseline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062" w:type="pct"/>
            <w:shd w:val="clear" w:color="auto" w:fill="auto"/>
          </w:tcPr>
          <w:p w14:paraId="45FA015A" w14:textId="6E2A1843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0" w:type="pct"/>
            <w:shd w:val="clear" w:color="auto" w:fill="auto"/>
          </w:tcPr>
          <w:p w14:paraId="2B11B670" w14:textId="6F7ECA77" w:rsidR="002E58A5" w:rsidRPr="002E58A5" w:rsidRDefault="002E58A5" w:rsidP="00604DEA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01" w:type="pct"/>
            <w:shd w:val="clear" w:color="auto" w:fill="auto"/>
          </w:tcPr>
          <w:p w14:paraId="06095151" w14:textId="32FB587F" w:rsidR="002E58A5" w:rsidRPr="002E58A5" w:rsidRDefault="002E58A5" w:rsidP="005D0487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2E58A5" w:rsidRPr="002E58A5" w14:paraId="3E1C8A95" w14:textId="77777777" w:rsidTr="002E58A5">
        <w:trPr>
          <w:trHeight w:val="884"/>
        </w:trPr>
        <w:tc>
          <w:tcPr>
            <w:tcW w:w="169" w:type="pct"/>
            <w:shd w:val="clear" w:color="auto" w:fill="auto"/>
          </w:tcPr>
          <w:p w14:paraId="3252CCDB" w14:textId="0D80E50D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2" w:type="pct"/>
            <w:shd w:val="clear" w:color="auto" w:fill="auto"/>
          </w:tcPr>
          <w:p w14:paraId="2D89B87D" w14:textId="32A8B6FD" w:rsidR="002E58A5" w:rsidRPr="002E58A5" w:rsidRDefault="002E58A5" w:rsidP="002E58A5">
            <w:pPr>
              <w:rPr>
                <w:sz w:val="21"/>
                <w:szCs w:val="21"/>
              </w:rPr>
            </w:pPr>
          </w:p>
        </w:tc>
        <w:tc>
          <w:tcPr>
            <w:tcW w:w="1104" w:type="pct"/>
            <w:shd w:val="clear" w:color="auto" w:fill="auto"/>
          </w:tcPr>
          <w:p w14:paraId="5A2E740D" w14:textId="5A8B7231" w:rsidR="002E58A5" w:rsidRPr="002E58A5" w:rsidRDefault="002E58A5" w:rsidP="002E58A5">
            <w:pPr>
              <w:rPr>
                <w:sz w:val="21"/>
                <w:szCs w:val="21"/>
              </w:rPr>
            </w:pPr>
          </w:p>
        </w:tc>
        <w:tc>
          <w:tcPr>
            <w:tcW w:w="861" w:type="pct"/>
            <w:shd w:val="clear" w:color="auto" w:fill="auto"/>
          </w:tcPr>
          <w:p w14:paraId="43270278" w14:textId="3E6F9A9E" w:rsidR="002E58A5" w:rsidRPr="002E58A5" w:rsidRDefault="002E58A5" w:rsidP="002E58A5">
            <w:pPr>
              <w:textAlignment w:val="baseline"/>
              <w:rPr>
                <w:rStyle w:val="fill"/>
                <w:b w:val="0"/>
                <w:i w:val="0"/>
                <w:color w:val="auto"/>
                <w:sz w:val="21"/>
                <w:szCs w:val="21"/>
              </w:rPr>
            </w:pPr>
          </w:p>
        </w:tc>
        <w:tc>
          <w:tcPr>
            <w:tcW w:w="1062" w:type="pct"/>
            <w:shd w:val="clear" w:color="auto" w:fill="auto"/>
          </w:tcPr>
          <w:p w14:paraId="2811B574" w14:textId="214A6774" w:rsidR="002E58A5" w:rsidRPr="002E58A5" w:rsidRDefault="002E58A5" w:rsidP="002E58A5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0" w:type="pct"/>
            <w:shd w:val="clear" w:color="auto" w:fill="auto"/>
          </w:tcPr>
          <w:p w14:paraId="4C00C9D7" w14:textId="48F95BFA" w:rsidR="002E58A5" w:rsidRPr="002E58A5" w:rsidRDefault="002E58A5" w:rsidP="00604DEA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01" w:type="pct"/>
            <w:shd w:val="clear" w:color="auto" w:fill="auto"/>
          </w:tcPr>
          <w:p w14:paraId="635B3C13" w14:textId="1B593956" w:rsidR="002E58A5" w:rsidRPr="002E58A5" w:rsidRDefault="002E58A5" w:rsidP="005D0487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</w:tr>
    </w:tbl>
    <w:p w14:paraId="67FD3C42" w14:textId="77777777" w:rsidR="002A5A6D" w:rsidRPr="002E58A5" w:rsidRDefault="005E20C9">
      <w:pPr>
        <w:textAlignment w:val="baseline"/>
        <w:rPr>
          <w:sz w:val="21"/>
          <w:szCs w:val="21"/>
        </w:rPr>
      </w:pPr>
      <w:r w:rsidRPr="002E58A5">
        <w:rPr>
          <w:sz w:val="21"/>
          <w:szCs w:val="21"/>
        </w:rPr>
        <w:t xml:space="preserve"> </w:t>
      </w:r>
    </w:p>
    <w:p w14:paraId="78FDB0C6" w14:textId="77777777" w:rsidR="00D045C4" w:rsidRPr="002E58A5" w:rsidRDefault="005E20C9">
      <w:pPr>
        <w:textAlignment w:val="baseline"/>
        <w:rPr>
          <w:sz w:val="21"/>
          <w:szCs w:val="21"/>
        </w:rPr>
      </w:pPr>
      <w:r w:rsidRPr="002E58A5">
        <w:rPr>
          <w:sz w:val="21"/>
          <w:szCs w:val="21"/>
        </w:rPr>
        <w:t>Сведения о принадлежности долей Обществу</w:t>
      </w:r>
      <w:r w:rsidR="002E58A5" w:rsidRPr="002E58A5">
        <w:rPr>
          <w:sz w:val="21"/>
          <w:szCs w:val="21"/>
        </w:rPr>
        <w:t xml:space="preserve"> - отсутствуют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2188"/>
        <w:gridCol w:w="2453"/>
        <w:gridCol w:w="2447"/>
        <w:gridCol w:w="5153"/>
        <w:gridCol w:w="2953"/>
      </w:tblGrid>
      <w:tr w:rsidR="005E20C9" w:rsidRPr="002E58A5" w14:paraId="6E67C060" w14:textId="77777777" w:rsidTr="002E58A5">
        <w:tc>
          <w:tcPr>
            <w:tcW w:w="194" w:type="pct"/>
            <w:shd w:val="clear" w:color="auto" w:fill="auto"/>
          </w:tcPr>
          <w:p w14:paraId="3773A559" w14:textId="77777777" w:rsidR="005E20C9" w:rsidRPr="002E58A5" w:rsidRDefault="004063B6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>№</w:t>
            </w:r>
          </w:p>
        </w:tc>
        <w:tc>
          <w:tcPr>
            <w:tcW w:w="692" w:type="pct"/>
            <w:shd w:val="clear" w:color="auto" w:fill="auto"/>
          </w:tcPr>
          <w:p w14:paraId="6A9B2644" w14:textId="77777777" w:rsidR="005E20C9" w:rsidRPr="002E58A5" w:rsidRDefault="005E20C9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>Размер доли, номинальная стоимость</w:t>
            </w:r>
          </w:p>
        </w:tc>
        <w:tc>
          <w:tcPr>
            <w:tcW w:w="776" w:type="pct"/>
            <w:shd w:val="clear" w:color="auto" w:fill="auto"/>
          </w:tcPr>
          <w:p w14:paraId="5D17DDDC" w14:textId="77777777" w:rsidR="005E20C9" w:rsidRPr="002E58A5" w:rsidRDefault="004063B6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>Дата перехода к Обществу / приобретения Обществом</w:t>
            </w:r>
          </w:p>
        </w:tc>
        <w:tc>
          <w:tcPr>
            <w:tcW w:w="774" w:type="pct"/>
            <w:shd w:val="clear" w:color="auto" w:fill="auto"/>
          </w:tcPr>
          <w:p w14:paraId="77A734FC" w14:textId="77777777" w:rsidR="005E20C9" w:rsidRPr="002E58A5" w:rsidRDefault="004063B6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>Основание перехода доли (части доли) к Обществу</w:t>
            </w:r>
          </w:p>
        </w:tc>
        <w:tc>
          <w:tcPr>
            <w:tcW w:w="1630" w:type="pct"/>
            <w:shd w:val="clear" w:color="auto" w:fill="auto"/>
          </w:tcPr>
          <w:p w14:paraId="64A88F3F" w14:textId="77777777" w:rsidR="005E20C9" w:rsidRPr="002E58A5" w:rsidRDefault="004063B6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>Сведения о распределении доли (части доли) между участниками / приобретении участниками или третьими лицами</w:t>
            </w:r>
          </w:p>
        </w:tc>
        <w:tc>
          <w:tcPr>
            <w:tcW w:w="934" w:type="pct"/>
            <w:shd w:val="clear" w:color="auto" w:fill="auto"/>
          </w:tcPr>
          <w:p w14:paraId="318C4CB6" w14:textId="77777777" w:rsidR="005E20C9" w:rsidRPr="002E58A5" w:rsidRDefault="004063B6" w:rsidP="00A95806">
            <w:pPr>
              <w:textAlignment w:val="baseline"/>
              <w:rPr>
                <w:sz w:val="21"/>
                <w:szCs w:val="21"/>
              </w:rPr>
            </w:pPr>
            <w:r w:rsidRPr="002E58A5">
              <w:rPr>
                <w:sz w:val="21"/>
                <w:szCs w:val="21"/>
              </w:rPr>
              <w:t xml:space="preserve">Сведения о регистрации </w:t>
            </w:r>
            <w:r w:rsidRPr="002E58A5">
              <w:rPr>
                <w:sz w:val="21"/>
                <w:szCs w:val="21"/>
              </w:rPr>
              <w:br/>
              <w:t>изменений в принадлежности доли (части доли)</w:t>
            </w:r>
          </w:p>
        </w:tc>
      </w:tr>
      <w:tr w:rsidR="005E20C9" w:rsidRPr="002E58A5" w14:paraId="37F650E0" w14:textId="77777777" w:rsidTr="002E58A5">
        <w:trPr>
          <w:trHeight w:val="227"/>
        </w:trPr>
        <w:tc>
          <w:tcPr>
            <w:tcW w:w="194" w:type="pct"/>
            <w:shd w:val="clear" w:color="auto" w:fill="auto"/>
          </w:tcPr>
          <w:p w14:paraId="1D4C100C" w14:textId="77777777" w:rsidR="005E20C9" w:rsidRPr="002E58A5" w:rsidRDefault="005E20C9" w:rsidP="00A95806">
            <w:pPr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692" w:type="pct"/>
            <w:shd w:val="clear" w:color="auto" w:fill="auto"/>
          </w:tcPr>
          <w:p w14:paraId="0A1068DD" w14:textId="5E6A6E37" w:rsidR="005E20C9" w:rsidRPr="002E58A5" w:rsidRDefault="005E20C9" w:rsidP="003F624C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76" w:type="pct"/>
            <w:shd w:val="clear" w:color="auto" w:fill="auto"/>
          </w:tcPr>
          <w:p w14:paraId="3293AB38" w14:textId="0C02B1C4" w:rsidR="005E20C9" w:rsidRPr="002E58A5" w:rsidRDefault="005E20C9" w:rsidP="003F624C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774" w:type="pct"/>
            <w:shd w:val="clear" w:color="auto" w:fill="auto"/>
          </w:tcPr>
          <w:p w14:paraId="661C6160" w14:textId="3FBE8BB7" w:rsidR="005E20C9" w:rsidRPr="002E58A5" w:rsidRDefault="005E20C9" w:rsidP="003F624C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630" w:type="pct"/>
            <w:shd w:val="clear" w:color="auto" w:fill="auto"/>
          </w:tcPr>
          <w:p w14:paraId="69D09E80" w14:textId="19968D7C" w:rsidR="005E20C9" w:rsidRPr="002E58A5" w:rsidRDefault="005E20C9" w:rsidP="003F624C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</w:tcPr>
          <w:p w14:paraId="035D93A8" w14:textId="302514AA" w:rsidR="005E20C9" w:rsidRPr="002E58A5" w:rsidRDefault="005E20C9" w:rsidP="003F624C">
            <w:pPr>
              <w:jc w:val="center"/>
              <w:textAlignment w:val="baseline"/>
              <w:rPr>
                <w:sz w:val="21"/>
                <w:szCs w:val="21"/>
              </w:rPr>
            </w:pPr>
          </w:p>
        </w:tc>
      </w:tr>
    </w:tbl>
    <w:p w14:paraId="7F8967BB" w14:textId="77777777" w:rsidR="003F624C" w:rsidRPr="002E58A5" w:rsidRDefault="003F624C" w:rsidP="003F624C">
      <w:pPr>
        <w:rPr>
          <w:b/>
          <w:sz w:val="21"/>
          <w:szCs w:val="21"/>
        </w:rPr>
      </w:pPr>
      <w:r w:rsidRPr="002E58A5">
        <w:rPr>
          <w:b/>
          <w:sz w:val="21"/>
          <w:szCs w:val="21"/>
        </w:rPr>
        <w:t xml:space="preserve"> </w:t>
      </w:r>
    </w:p>
    <w:p w14:paraId="555D6047" w14:textId="77777777" w:rsidR="003F624C" w:rsidRDefault="003F624C" w:rsidP="003F624C">
      <w:pPr>
        <w:rPr>
          <w:b/>
          <w:sz w:val="21"/>
          <w:szCs w:val="21"/>
        </w:rPr>
      </w:pPr>
    </w:p>
    <w:p w14:paraId="5A2B6147" w14:textId="77777777" w:rsidR="0064088E" w:rsidRDefault="0064088E" w:rsidP="003F624C">
      <w:pPr>
        <w:rPr>
          <w:b/>
          <w:sz w:val="21"/>
          <w:szCs w:val="21"/>
        </w:rPr>
      </w:pPr>
    </w:p>
    <w:p w14:paraId="244EA357" w14:textId="77777777" w:rsidR="0064088E" w:rsidRPr="002E58A5" w:rsidRDefault="0064088E" w:rsidP="003F624C">
      <w:pPr>
        <w:rPr>
          <w:b/>
          <w:sz w:val="21"/>
          <w:szCs w:val="21"/>
        </w:rPr>
      </w:pPr>
    </w:p>
    <w:p w14:paraId="7A435AA2" w14:textId="77777777" w:rsidR="003F624C" w:rsidRPr="002E58A5" w:rsidRDefault="003F624C" w:rsidP="003F624C">
      <w:pPr>
        <w:rPr>
          <w:b/>
          <w:sz w:val="21"/>
          <w:szCs w:val="21"/>
        </w:rPr>
      </w:pPr>
      <w:r w:rsidRPr="002E58A5">
        <w:rPr>
          <w:b/>
          <w:sz w:val="21"/>
          <w:szCs w:val="21"/>
        </w:rPr>
        <w:t xml:space="preserve">      </w:t>
      </w:r>
      <w:r w:rsidRPr="002E58A5">
        <w:rPr>
          <w:sz w:val="21"/>
          <w:szCs w:val="21"/>
        </w:rPr>
        <w:t>Генеральный директор</w:t>
      </w:r>
      <w:r w:rsidRPr="002E58A5">
        <w:rPr>
          <w:b/>
          <w:sz w:val="21"/>
          <w:szCs w:val="21"/>
        </w:rPr>
        <w:t xml:space="preserve"> </w:t>
      </w:r>
    </w:p>
    <w:p w14:paraId="04F8E6B3" w14:textId="7841D5D1" w:rsidR="00D045C4" w:rsidRPr="002E58A5" w:rsidRDefault="003F624C">
      <w:pPr>
        <w:rPr>
          <w:sz w:val="21"/>
          <w:szCs w:val="21"/>
        </w:rPr>
      </w:pPr>
      <w:r w:rsidRPr="002E58A5">
        <w:rPr>
          <w:b/>
          <w:sz w:val="21"/>
          <w:szCs w:val="21"/>
        </w:rPr>
        <w:t xml:space="preserve">      </w:t>
      </w:r>
      <w:r w:rsidRPr="002E58A5">
        <w:rPr>
          <w:sz w:val="21"/>
          <w:szCs w:val="21"/>
        </w:rPr>
        <w:t>ООО «</w:t>
      </w:r>
      <w:r w:rsidR="0064088E">
        <w:rPr>
          <w:sz w:val="21"/>
          <w:szCs w:val="21"/>
        </w:rPr>
        <w:t>_______</w:t>
      </w:r>
      <w:proofErr w:type="gramStart"/>
      <w:r w:rsidR="0064088E">
        <w:rPr>
          <w:sz w:val="21"/>
          <w:szCs w:val="21"/>
        </w:rPr>
        <w:t>_</w:t>
      </w:r>
      <w:r w:rsidRPr="002E58A5">
        <w:rPr>
          <w:sz w:val="21"/>
          <w:szCs w:val="21"/>
        </w:rPr>
        <w:t xml:space="preserve">»   </w:t>
      </w:r>
      <w:proofErr w:type="gramEnd"/>
      <w:r w:rsidRPr="002E58A5">
        <w:rPr>
          <w:sz w:val="21"/>
          <w:szCs w:val="21"/>
        </w:rPr>
        <w:t xml:space="preserve">                                                            </w:t>
      </w:r>
      <w:r w:rsidRPr="002E58A5">
        <w:rPr>
          <w:bCs/>
          <w:sz w:val="21"/>
          <w:szCs w:val="21"/>
        </w:rPr>
        <w:t xml:space="preserve">___________________________ </w:t>
      </w:r>
      <w:r w:rsidR="0064088E">
        <w:rPr>
          <w:bCs/>
          <w:sz w:val="21"/>
          <w:szCs w:val="21"/>
        </w:rPr>
        <w:t>/_____________________/</w:t>
      </w:r>
    </w:p>
    <w:sectPr w:rsidR="00D045C4" w:rsidRPr="002E58A5" w:rsidSect="00953EEA">
      <w:pgSz w:w="16838" w:h="11906" w:orient="landscape"/>
      <w:pgMar w:top="1134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8379A"/>
    <w:multiLevelType w:val="hybridMultilevel"/>
    <w:tmpl w:val="8F727C88"/>
    <w:lvl w:ilvl="0" w:tplc="D152CE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67"/>
    <w:rsid w:val="00074529"/>
    <w:rsid w:val="00106CEC"/>
    <w:rsid w:val="001D74AB"/>
    <w:rsid w:val="00291D7A"/>
    <w:rsid w:val="002A5A6D"/>
    <w:rsid w:val="002B3216"/>
    <w:rsid w:val="002C4A0D"/>
    <w:rsid w:val="002E58A5"/>
    <w:rsid w:val="003F624C"/>
    <w:rsid w:val="004063B6"/>
    <w:rsid w:val="00445077"/>
    <w:rsid w:val="00486867"/>
    <w:rsid w:val="005D0487"/>
    <w:rsid w:val="005E20C9"/>
    <w:rsid w:val="00604DEA"/>
    <w:rsid w:val="0064088E"/>
    <w:rsid w:val="00776F98"/>
    <w:rsid w:val="008D37CC"/>
    <w:rsid w:val="008E1698"/>
    <w:rsid w:val="00953EEA"/>
    <w:rsid w:val="009A318C"/>
    <w:rsid w:val="00A2029C"/>
    <w:rsid w:val="00A95806"/>
    <w:rsid w:val="00AF1F2E"/>
    <w:rsid w:val="00B81E32"/>
    <w:rsid w:val="00BB1D6A"/>
    <w:rsid w:val="00D045C4"/>
    <w:rsid w:val="00DC3D09"/>
    <w:rsid w:val="00E013E7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1AFB"/>
  <w15:docId w15:val="{3B9A6447-403C-4E56-B729-1504AFD6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2A5A6D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5D619285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участников ООО, бланк документа</vt:lpstr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участников ООО, бланк документа</dc:title>
  <dc:creator>assistentus.ru</dc:creator>
  <cp:lastModifiedBy>Широкова Ольга Викторовна</cp:lastModifiedBy>
  <cp:revision>2</cp:revision>
  <cp:lastPrinted>1900-12-31T21:00:00Z</cp:lastPrinted>
  <dcterms:created xsi:type="dcterms:W3CDTF">2024-03-12T11:46:00Z</dcterms:created>
  <dcterms:modified xsi:type="dcterms:W3CDTF">2024-03-12T11:46:00Z</dcterms:modified>
</cp:coreProperties>
</file>