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4F1BC" w14:textId="77777777" w:rsidR="00D538E9" w:rsidRPr="009B6F23" w:rsidRDefault="00D538E9" w:rsidP="009530CD">
      <w:pPr>
        <w:autoSpaceDE w:val="0"/>
        <w:autoSpaceDN w:val="0"/>
        <w:adjustRightInd w:val="0"/>
        <w:jc w:val="center"/>
        <w:rPr>
          <w:rFonts w:cs="Times New Roman"/>
          <w:b/>
          <w:caps/>
          <w:sz w:val="28"/>
          <w:szCs w:val="28"/>
        </w:rPr>
      </w:pPr>
      <w:bookmarkStart w:id="0" w:name="_GoBack"/>
      <w:bookmarkEnd w:id="0"/>
      <w:r w:rsidRPr="009B6F23">
        <w:rPr>
          <w:rFonts w:cs="Times New Roman"/>
          <w:b/>
          <w:caps/>
          <w:sz w:val="28"/>
          <w:szCs w:val="28"/>
        </w:rPr>
        <w:t>Решение</w:t>
      </w:r>
    </w:p>
    <w:p w14:paraId="6D4AA591" w14:textId="4E1005D4" w:rsidR="00D538E9" w:rsidRPr="009B6F23" w:rsidRDefault="00D538E9" w:rsidP="009530CD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9B6F23">
        <w:rPr>
          <w:rFonts w:cs="Times New Roman"/>
          <w:b/>
          <w:sz w:val="28"/>
          <w:szCs w:val="28"/>
        </w:rPr>
        <w:t xml:space="preserve">о проведении годового общего собрания </w:t>
      </w:r>
      <w:r w:rsidR="009B6F23">
        <w:rPr>
          <w:rFonts w:cs="Times New Roman"/>
          <w:b/>
          <w:sz w:val="28"/>
          <w:szCs w:val="28"/>
        </w:rPr>
        <w:t>________</w:t>
      </w:r>
    </w:p>
    <w:p w14:paraId="63BE97A5" w14:textId="557A3AE5" w:rsidR="00D538E9" w:rsidRPr="009B6F23" w:rsidRDefault="009B6F23" w:rsidP="009530CD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9B6F23">
        <w:rPr>
          <w:rFonts w:cs="Times New Roman"/>
          <w:b/>
          <w:sz w:val="28"/>
          <w:szCs w:val="28"/>
        </w:rPr>
        <w:t>____________</w:t>
      </w:r>
      <w:r w:rsidR="00D538E9" w:rsidRPr="009B6F23">
        <w:rPr>
          <w:rFonts w:cs="Times New Roman"/>
          <w:b/>
          <w:sz w:val="28"/>
          <w:szCs w:val="28"/>
        </w:rPr>
        <w:t xml:space="preserve"> «</w:t>
      </w:r>
      <w:r w:rsidRPr="009B6F23">
        <w:rPr>
          <w:rFonts w:cs="Times New Roman"/>
          <w:b/>
          <w:sz w:val="28"/>
          <w:szCs w:val="28"/>
        </w:rPr>
        <w:t>_________</w:t>
      </w:r>
      <w:r w:rsidR="00D538E9" w:rsidRPr="009B6F23">
        <w:rPr>
          <w:rFonts w:cs="Times New Roman"/>
          <w:b/>
          <w:sz w:val="28"/>
          <w:szCs w:val="28"/>
        </w:rPr>
        <w:t>» (</w:t>
      </w:r>
      <w:r w:rsidRPr="009B6F23">
        <w:rPr>
          <w:rFonts w:cs="Times New Roman"/>
          <w:b/>
          <w:sz w:val="28"/>
          <w:szCs w:val="28"/>
        </w:rPr>
        <w:t>____________</w:t>
      </w:r>
      <w:r w:rsidR="00D538E9" w:rsidRPr="009B6F23">
        <w:rPr>
          <w:rFonts w:cs="Times New Roman"/>
          <w:b/>
          <w:sz w:val="28"/>
          <w:szCs w:val="28"/>
        </w:rPr>
        <w:t>)</w:t>
      </w:r>
    </w:p>
    <w:p w14:paraId="21CC8B68" w14:textId="77777777" w:rsidR="00D538E9" w:rsidRPr="009B6F23" w:rsidRDefault="00D538E9" w:rsidP="009530CD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14:paraId="3F0CCEED" w14:textId="57BC8668" w:rsidR="00D538E9" w:rsidRPr="009B6F23" w:rsidRDefault="00D538E9" w:rsidP="009530CD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>г. Москва</w:t>
      </w:r>
      <w:r w:rsidRPr="009B6F23">
        <w:rPr>
          <w:rFonts w:cs="Times New Roman"/>
          <w:sz w:val="28"/>
          <w:szCs w:val="28"/>
        </w:rPr>
        <w:tab/>
      </w:r>
      <w:r w:rsidRPr="009B6F23">
        <w:rPr>
          <w:rFonts w:cs="Times New Roman"/>
          <w:sz w:val="28"/>
          <w:szCs w:val="28"/>
        </w:rPr>
        <w:tab/>
      </w:r>
      <w:r w:rsidR="00F57FBC" w:rsidRPr="009B6F23">
        <w:rPr>
          <w:rFonts w:cs="Times New Roman"/>
          <w:sz w:val="28"/>
          <w:szCs w:val="28"/>
        </w:rPr>
        <w:tab/>
      </w:r>
      <w:r w:rsidR="00F57FBC" w:rsidRPr="009B6F23">
        <w:rPr>
          <w:rFonts w:cs="Times New Roman"/>
          <w:sz w:val="28"/>
          <w:szCs w:val="28"/>
        </w:rPr>
        <w:tab/>
      </w:r>
      <w:r w:rsidRPr="009B6F23">
        <w:rPr>
          <w:rFonts w:cs="Times New Roman"/>
          <w:sz w:val="28"/>
          <w:szCs w:val="28"/>
        </w:rPr>
        <w:tab/>
      </w:r>
      <w:r w:rsidRPr="009B6F23">
        <w:rPr>
          <w:rFonts w:cs="Times New Roman"/>
          <w:sz w:val="28"/>
          <w:szCs w:val="28"/>
        </w:rPr>
        <w:tab/>
      </w:r>
      <w:r w:rsidRPr="009B6F23">
        <w:rPr>
          <w:rFonts w:cs="Times New Roman"/>
          <w:sz w:val="28"/>
          <w:szCs w:val="28"/>
        </w:rPr>
        <w:tab/>
      </w:r>
      <w:proofErr w:type="gramStart"/>
      <w:r w:rsidRPr="009B6F23">
        <w:rPr>
          <w:rFonts w:cs="Times New Roman"/>
          <w:sz w:val="28"/>
          <w:szCs w:val="28"/>
        </w:rPr>
        <w:tab/>
      </w:r>
      <w:r w:rsidR="009B6F23" w:rsidRPr="009B6F23">
        <w:rPr>
          <w:rFonts w:cs="Times New Roman"/>
          <w:sz w:val="28"/>
          <w:szCs w:val="28"/>
        </w:rPr>
        <w:t>«</w:t>
      </w:r>
      <w:proofErr w:type="gramEnd"/>
      <w:r w:rsidR="009B6F23" w:rsidRPr="009B6F23">
        <w:rPr>
          <w:rFonts w:cs="Times New Roman"/>
          <w:sz w:val="28"/>
          <w:szCs w:val="28"/>
        </w:rPr>
        <w:t xml:space="preserve">____»_______202_г. </w:t>
      </w:r>
    </w:p>
    <w:p w14:paraId="696B3223" w14:textId="77777777" w:rsidR="00D538E9" w:rsidRDefault="00D538E9" w:rsidP="009530CD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3B8C8FEA" w14:textId="77777777" w:rsidR="009B6F23" w:rsidRDefault="009B6F23" w:rsidP="009530CD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4E2FB74D" w14:textId="77777777" w:rsidR="009B6F23" w:rsidRPr="009B6F23" w:rsidRDefault="009B6F23" w:rsidP="009530CD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506F52F6" w14:textId="152F629F" w:rsidR="007C13D3" w:rsidRPr="009B6F23" w:rsidRDefault="00D30480" w:rsidP="009530CD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>Созвать</w:t>
      </w:r>
      <w:r w:rsidR="00D538E9" w:rsidRPr="009B6F23">
        <w:rPr>
          <w:rFonts w:cs="Times New Roman"/>
          <w:sz w:val="28"/>
          <w:szCs w:val="28"/>
        </w:rPr>
        <w:t xml:space="preserve"> годовое общее собрание </w:t>
      </w:r>
      <w:r w:rsidR="009B6F23" w:rsidRPr="009B6F23">
        <w:rPr>
          <w:rFonts w:cs="Times New Roman"/>
          <w:sz w:val="28"/>
          <w:szCs w:val="28"/>
        </w:rPr>
        <w:t>_________________</w:t>
      </w:r>
      <w:r w:rsidR="00D538E9" w:rsidRPr="009B6F23">
        <w:rPr>
          <w:rFonts w:cs="Times New Roman"/>
          <w:sz w:val="28"/>
          <w:szCs w:val="28"/>
        </w:rPr>
        <w:t xml:space="preserve"> </w:t>
      </w:r>
      <w:r w:rsidR="009B6F23" w:rsidRPr="009B6F23">
        <w:rPr>
          <w:rFonts w:cs="Times New Roman"/>
          <w:sz w:val="28"/>
          <w:szCs w:val="28"/>
        </w:rPr>
        <w:t>_______</w:t>
      </w:r>
      <w:r w:rsidR="009530CD" w:rsidRPr="009B6F23">
        <w:rPr>
          <w:rFonts w:cs="Times New Roman"/>
          <w:sz w:val="28"/>
          <w:szCs w:val="28"/>
        </w:rPr>
        <w:t xml:space="preserve"> (далее – Годовое собрание)</w:t>
      </w:r>
      <w:r w:rsidR="007C13D3" w:rsidRPr="009B6F23">
        <w:rPr>
          <w:rFonts w:cs="Times New Roman"/>
          <w:sz w:val="28"/>
          <w:szCs w:val="28"/>
        </w:rPr>
        <w:t>.</w:t>
      </w:r>
    </w:p>
    <w:p w14:paraId="59CE96EF" w14:textId="03140537" w:rsidR="0017602E" w:rsidRPr="009B6F23" w:rsidRDefault="007C13D3" w:rsidP="009530CD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>Годовое собрание</w:t>
      </w:r>
      <w:r w:rsidR="0017602E" w:rsidRPr="009B6F23">
        <w:rPr>
          <w:rFonts w:cs="Times New Roman"/>
          <w:sz w:val="28"/>
          <w:szCs w:val="28"/>
        </w:rPr>
        <w:t xml:space="preserve"> провести в форме совместного присутствия </w:t>
      </w:r>
      <w:r w:rsidR="009B6F23" w:rsidRPr="009B6F23">
        <w:rPr>
          <w:rFonts w:cs="Times New Roman"/>
          <w:sz w:val="28"/>
          <w:szCs w:val="28"/>
        </w:rPr>
        <w:t xml:space="preserve">_____ </w:t>
      </w:r>
      <w:r w:rsidR="0017602E" w:rsidRPr="009B6F23">
        <w:rPr>
          <w:rFonts w:cs="Times New Roman"/>
          <w:sz w:val="28"/>
          <w:szCs w:val="28"/>
        </w:rPr>
        <w:t>(собрание</w:t>
      </w:r>
      <w:r w:rsidR="009530CD" w:rsidRPr="009B6F23">
        <w:rPr>
          <w:rFonts w:cs="Times New Roman"/>
          <w:sz w:val="28"/>
          <w:szCs w:val="28"/>
        </w:rPr>
        <w:t>)</w:t>
      </w:r>
      <w:r w:rsidR="0017602E" w:rsidRPr="009B6F23">
        <w:rPr>
          <w:rFonts w:cs="Times New Roman"/>
          <w:sz w:val="28"/>
          <w:szCs w:val="28"/>
        </w:rPr>
        <w:t>.</w:t>
      </w:r>
    </w:p>
    <w:p w14:paraId="65813A6B" w14:textId="353C9087" w:rsidR="00E6077C" w:rsidRPr="009B6F23" w:rsidRDefault="00E6077C" w:rsidP="009B6F23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>Дата, мест</w:t>
      </w:r>
      <w:r w:rsidR="009530CD" w:rsidRPr="009B6F23">
        <w:rPr>
          <w:rFonts w:cs="Times New Roman"/>
          <w:sz w:val="28"/>
          <w:szCs w:val="28"/>
        </w:rPr>
        <w:t>о</w:t>
      </w:r>
      <w:r w:rsidRPr="009B6F23">
        <w:rPr>
          <w:rFonts w:cs="Times New Roman"/>
          <w:sz w:val="28"/>
          <w:szCs w:val="28"/>
        </w:rPr>
        <w:t>, время проведения Годово</w:t>
      </w:r>
      <w:r w:rsidR="003F597F" w:rsidRPr="009B6F23">
        <w:rPr>
          <w:rFonts w:cs="Times New Roman"/>
          <w:sz w:val="28"/>
          <w:szCs w:val="28"/>
        </w:rPr>
        <w:t>го</w:t>
      </w:r>
      <w:r w:rsidRPr="009B6F23">
        <w:rPr>
          <w:rFonts w:cs="Times New Roman"/>
          <w:sz w:val="28"/>
          <w:szCs w:val="28"/>
        </w:rPr>
        <w:t xml:space="preserve"> </w:t>
      </w:r>
      <w:proofErr w:type="gramStart"/>
      <w:r w:rsidRPr="009B6F23">
        <w:rPr>
          <w:rFonts w:cs="Times New Roman"/>
          <w:sz w:val="28"/>
          <w:szCs w:val="28"/>
        </w:rPr>
        <w:t>собрани</w:t>
      </w:r>
      <w:r w:rsidR="003F597F" w:rsidRPr="009B6F23">
        <w:rPr>
          <w:rFonts w:cs="Times New Roman"/>
          <w:sz w:val="28"/>
          <w:szCs w:val="28"/>
        </w:rPr>
        <w:t>я</w:t>
      </w:r>
      <w:r w:rsidRPr="009B6F23">
        <w:rPr>
          <w:rFonts w:cs="Times New Roman"/>
          <w:sz w:val="28"/>
          <w:szCs w:val="28"/>
        </w:rPr>
        <w:t>:</w:t>
      </w:r>
      <w:r w:rsidR="009B6F23" w:rsidRPr="009B6F23">
        <w:rPr>
          <w:rFonts w:cs="Times New Roman"/>
          <w:sz w:val="28"/>
          <w:szCs w:val="28"/>
        </w:rPr>
        <w:t>_</w:t>
      </w:r>
      <w:proofErr w:type="gramEnd"/>
      <w:r w:rsidR="009B6F23" w:rsidRPr="009B6F23">
        <w:rPr>
          <w:rFonts w:cs="Times New Roman"/>
          <w:sz w:val="28"/>
          <w:szCs w:val="28"/>
        </w:rPr>
        <w:t>____</w:t>
      </w:r>
      <w:r w:rsidRPr="009B6F23">
        <w:rPr>
          <w:rFonts w:cs="Times New Roman"/>
          <w:sz w:val="28"/>
          <w:szCs w:val="28"/>
        </w:rPr>
        <w:t>.</w:t>
      </w:r>
    </w:p>
    <w:p w14:paraId="23490471" w14:textId="21EACEC0" w:rsidR="009E67F8" w:rsidRPr="009B6F23" w:rsidRDefault="009B6F23" w:rsidP="009B6F23">
      <w:pPr>
        <w:pStyle w:val="a3"/>
        <w:numPr>
          <w:ilvl w:val="0"/>
          <w:numId w:val="2"/>
        </w:numPr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>Д</w:t>
      </w:r>
      <w:r w:rsidR="00E6077C" w:rsidRPr="009B6F23">
        <w:rPr>
          <w:rFonts w:cs="Times New Roman"/>
          <w:sz w:val="28"/>
          <w:szCs w:val="28"/>
        </w:rPr>
        <w:t>ат</w:t>
      </w:r>
      <w:r w:rsidRPr="009B6F23">
        <w:rPr>
          <w:rFonts w:cs="Times New Roman"/>
          <w:sz w:val="28"/>
          <w:szCs w:val="28"/>
        </w:rPr>
        <w:t>а</w:t>
      </w:r>
      <w:r w:rsidR="00E6077C" w:rsidRPr="009B6F23">
        <w:rPr>
          <w:rFonts w:cs="Times New Roman"/>
          <w:sz w:val="28"/>
          <w:szCs w:val="28"/>
        </w:rPr>
        <w:t xml:space="preserve"> составления списка лиц, имевших право на участие в </w:t>
      </w:r>
      <w:r w:rsidR="003F597F" w:rsidRPr="009B6F23">
        <w:rPr>
          <w:rFonts w:cs="Times New Roman"/>
          <w:sz w:val="28"/>
          <w:szCs w:val="28"/>
        </w:rPr>
        <w:t xml:space="preserve">Годовом собрании </w:t>
      </w:r>
      <w:r w:rsidRPr="009B6F23">
        <w:rPr>
          <w:rFonts w:cs="Times New Roman"/>
          <w:sz w:val="28"/>
          <w:szCs w:val="28"/>
        </w:rPr>
        <w:t>___________</w:t>
      </w:r>
    </w:p>
    <w:p w14:paraId="433C16FA" w14:textId="4E5A7812" w:rsidR="009E67F8" w:rsidRPr="009B6F23" w:rsidRDefault="009E67F8" w:rsidP="009B6F23">
      <w:pPr>
        <w:pStyle w:val="a3"/>
        <w:numPr>
          <w:ilvl w:val="0"/>
          <w:numId w:val="2"/>
        </w:numPr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 xml:space="preserve">Определить </w:t>
      </w:r>
      <w:r w:rsidRPr="009B6F23">
        <w:rPr>
          <w:rFonts w:eastAsia="Times New Roman" w:cs="Times New Roman"/>
          <w:sz w:val="28"/>
          <w:szCs w:val="28"/>
        </w:rPr>
        <w:t xml:space="preserve">Повестку дня </w:t>
      </w:r>
      <w:r w:rsidR="003F597F" w:rsidRPr="009B6F23">
        <w:rPr>
          <w:rFonts w:cs="Times New Roman"/>
          <w:sz w:val="28"/>
          <w:szCs w:val="28"/>
        </w:rPr>
        <w:t>Годового собрания</w:t>
      </w:r>
      <w:r w:rsidR="009B6F23" w:rsidRPr="009B6F23">
        <w:rPr>
          <w:rFonts w:cs="Times New Roman"/>
          <w:sz w:val="28"/>
          <w:szCs w:val="28"/>
        </w:rPr>
        <w:t>:</w:t>
      </w:r>
    </w:p>
    <w:p w14:paraId="11020588" w14:textId="42879940" w:rsidR="009E67F8" w:rsidRPr="009B6F23" w:rsidRDefault="009E67F8" w:rsidP="009B6F23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  <w:r w:rsidRPr="009B6F23">
        <w:rPr>
          <w:rFonts w:eastAsia="Times New Roman" w:cs="Times New Roman"/>
          <w:sz w:val="28"/>
          <w:szCs w:val="28"/>
        </w:rPr>
        <w:t xml:space="preserve">Вопрос № 1. </w:t>
      </w:r>
      <w:r w:rsidR="009B6F23" w:rsidRPr="009B6F23">
        <w:rPr>
          <w:rFonts w:eastAsia="Times New Roman" w:cs="Times New Roman"/>
          <w:sz w:val="28"/>
          <w:szCs w:val="28"/>
        </w:rPr>
        <w:t xml:space="preserve"> </w:t>
      </w:r>
      <w:r w:rsidRPr="009B6F23">
        <w:rPr>
          <w:rFonts w:eastAsia="Times New Roman" w:cs="Times New Roman"/>
          <w:sz w:val="28"/>
          <w:szCs w:val="28"/>
        </w:rPr>
        <w:t xml:space="preserve">Об утверждении годового отчета </w:t>
      </w:r>
      <w:r w:rsidR="003F597F" w:rsidRPr="009B6F23">
        <w:rPr>
          <w:rFonts w:eastAsia="Times New Roman" w:cs="Times New Roman"/>
          <w:sz w:val="28"/>
          <w:szCs w:val="28"/>
        </w:rPr>
        <w:t>О</w:t>
      </w:r>
      <w:r w:rsidRPr="009B6F23">
        <w:rPr>
          <w:rFonts w:eastAsia="Times New Roman" w:cs="Times New Roman"/>
          <w:sz w:val="28"/>
          <w:szCs w:val="28"/>
        </w:rPr>
        <w:t>бщества, г</w:t>
      </w:r>
      <w:r w:rsidRPr="009B6F23">
        <w:rPr>
          <w:rFonts w:eastAsia="Times New Roman" w:cs="Times New Roman"/>
          <w:sz w:val="28"/>
          <w:szCs w:val="28"/>
          <w:lang w:eastAsia="ru-RU"/>
        </w:rPr>
        <w:t xml:space="preserve">одовой бухгалтерской отчетности, в том числе отчетов о прибылях и об убытках (счетов прибылей и убытков) общества за </w:t>
      </w:r>
      <w:r w:rsidR="009B6F23" w:rsidRPr="009B6F23">
        <w:rPr>
          <w:rFonts w:eastAsia="Times New Roman" w:cs="Times New Roman"/>
          <w:sz w:val="28"/>
          <w:szCs w:val="28"/>
          <w:lang w:eastAsia="ru-RU"/>
        </w:rPr>
        <w:t>____</w:t>
      </w:r>
      <w:r w:rsidRPr="009B6F23">
        <w:rPr>
          <w:rFonts w:eastAsia="Times New Roman" w:cs="Times New Roman"/>
          <w:sz w:val="28"/>
          <w:szCs w:val="28"/>
          <w:lang w:eastAsia="ru-RU"/>
        </w:rPr>
        <w:t xml:space="preserve"> год.</w:t>
      </w:r>
    </w:p>
    <w:p w14:paraId="73F5EF50" w14:textId="2E75AD60" w:rsidR="009E67F8" w:rsidRPr="009B6F23" w:rsidRDefault="009E67F8" w:rsidP="009B6F23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  <w:r w:rsidRPr="009B6F23">
        <w:rPr>
          <w:rFonts w:eastAsia="Times New Roman" w:cs="Times New Roman"/>
          <w:sz w:val="28"/>
          <w:szCs w:val="28"/>
        </w:rPr>
        <w:t xml:space="preserve">Вопрос № </w:t>
      </w:r>
      <w:r w:rsidR="009B6F23" w:rsidRPr="009B6F23">
        <w:rPr>
          <w:rFonts w:eastAsia="Times New Roman" w:cs="Times New Roman"/>
          <w:sz w:val="28"/>
          <w:szCs w:val="28"/>
        </w:rPr>
        <w:t>2.</w:t>
      </w:r>
      <w:r w:rsidR="009B6F23">
        <w:rPr>
          <w:rFonts w:eastAsia="Times New Roman" w:cs="Times New Roman"/>
          <w:sz w:val="28"/>
          <w:szCs w:val="28"/>
        </w:rPr>
        <w:t xml:space="preserve"> </w:t>
      </w:r>
      <w:r w:rsidR="009B6F23" w:rsidRPr="009B6F23">
        <w:rPr>
          <w:rFonts w:eastAsia="Times New Roman" w:cs="Times New Roman"/>
          <w:sz w:val="28"/>
          <w:szCs w:val="28"/>
        </w:rPr>
        <w:t>____</w:t>
      </w:r>
    </w:p>
    <w:p w14:paraId="3CEABC8F" w14:textId="574D9877" w:rsidR="009F6B9B" w:rsidRPr="009B6F23" w:rsidRDefault="009E67F8" w:rsidP="009B6F2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 xml:space="preserve">Определить порядок сообщения </w:t>
      </w:r>
      <w:r w:rsidR="009B6F23" w:rsidRPr="009B6F23">
        <w:rPr>
          <w:rFonts w:cs="Times New Roman"/>
          <w:sz w:val="28"/>
          <w:szCs w:val="28"/>
        </w:rPr>
        <w:t>____</w:t>
      </w:r>
      <w:r w:rsidRPr="009B6F23">
        <w:rPr>
          <w:rFonts w:cs="Times New Roman"/>
          <w:sz w:val="28"/>
          <w:szCs w:val="28"/>
        </w:rPr>
        <w:t xml:space="preserve"> о проведении </w:t>
      </w:r>
      <w:r w:rsidR="003F597F" w:rsidRPr="009B6F23">
        <w:rPr>
          <w:rFonts w:cs="Times New Roman"/>
          <w:sz w:val="28"/>
          <w:szCs w:val="28"/>
        </w:rPr>
        <w:t xml:space="preserve">Годового собрания </w:t>
      </w:r>
      <w:r w:rsidR="009B6F23" w:rsidRPr="009B6F23">
        <w:rPr>
          <w:rFonts w:cs="Times New Roman"/>
          <w:sz w:val="28"/>
          <w:szCs w:val="28"/>
        </w:rPr>
        <w:t>________________</w:t>
      </w:r>
    </w:p>
    <w:p w14:paraId="14509464" w14:textId="57977609" w:rsidR="0001629A" w:rsidRPr="009B6F23" w:rsidRDefault="0001629A" w:rsidP="009B6F2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 xml:space="preserve">Определить перечень информации (материалов), представляемой </w:t>
      </w:r>
      <w:r w:rsidR="009B6F23" w:rsidRPr="009B6F23">
        <w:rPr>
          <w:rFonts w:cs="Times New Roman"/>
          <w:sz w:val="28"/>
          <w:szCs w:val="28"/>
        </w:rPr>
        <w:t>_____</w:t>
      </w:r>
      <w:r w:rsidRPr="009B6F23">
        <w:rPr>
          <w:rFonts w:cs="Times New Roman"/>
          <w:sz w:val="28"/>
          <w:szCs w:val="28"/>
        </w:rPr>
        <w:t xml:space="preserve">при подготовке к проведению </w:t>
      </w:r>
      <w:r w:rsidR="003F597F" w:rsidRPr="009B6F23">
        <w:rPr>
          <w:rFonts w:cs="Times New Roman"/>
          <w:sz w:val="28"/>
          <w:szCs w:val="28"/>
        </w:rPr>
        <w:t xml:space="preserve">Годового </w:t>
      </w:r>
      <w:proofErr w:type="gramStart"/>
      <w:r w:rsidR="003F597F" w:rsidRPr="009B6F23">
        <w:rPr>
          <w:rFonts w:cs="Times New Roman"/>
          <w:sz w:val="28"/>
          <w:szCs w:val="28"/>
        </w:rPr>
        <w:t xml:space="preserve">собрания </w:t>
      </w:r>
      <w:r w:rsidR="009B6F23" w:rsidRPr="009B6F23">
        <w:rPr>
          <w:rFonts w:cs="Times New Roman"/>
          <w:sz w:val="28"/>
          <w:szCs w:val="28"/>
        </w:rPr>
        <w:t>:</w:t>
      </w:r>
      <w:proofErr w:type="gramEnd"/>
    </w:p>
    <w:p w14:paraId="72597D04" w14:textId="003F17C8" w:rsidR="0001629A" w:rsidRPr="009B6F23" w:rsidRDefault="0001629A" w:rsidP="009B6F2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 xml:space="preserve">Годовая бухгалтерская отчетность </w:t>
      </w:r>
      <w:r w:rsidR="009B6F23" w:rsidRPr="009B6F23">
        <w:rPr>
          <w:rFonts w:cs="Times New Roman"/>
          <w:sz w:val="28"/>
          <w:szCs w:val="28"/>
        </w:rPr>
        <w:t>____</w:t>
      </w:r>
      <w:r w:rsidRPr="009B6F23">
        <w:rPr>
          <w:rFonts w:cs="Times New Roman"/>
          <w:sz w:val="28"/>
          <w:szCs w:val="28"/>
        </w:rPr>
        <w:t xml:space="preserve"> за </w:t>
      </w:r>
      <w:r w:rsidR="009B6F23" w:rsidRPr="009B6F23">
        <w:rPr>
          <w:rFonts w:cs="Times New Roman"/>
          <w:sz w:val="28"/>
          <w:szCs w:val="28"/>
        </w:rPr>
        <w:t>_____</w:t>
      </w:r>
      <w:r w:rsidRPr="009B6F23">
        <w:rPr>
          <w:rFonts w:cs="Times New Roman"/>
          <w:sz w:val="28"/>
          <w:szCs w:val="28"/>
        </w:rPr>
        <w:t>., в том числе</w:t>
      </w:r>
      <w:r w:rsidR="009B6F23" w:rsidRPr="009B6F23">
        <w:rPr>
          <w:rFonts w:cs="Times New Roman"/>
          <w:sz w:val="28"/>
          <w:szCs w:val="28"/>
        </w:rPr>
        <w:t>_____.</w:t>
      </w:r>
    </w:p>
    <w:p w14:paraId="6E1E0799" w14:textId="4A33B8D3" w:rsidR="002D3C2F" w:rsidRPr="009B6F23" w:rsidRDefault="0001629A" w:rsidP="009B6F2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 xml:space="preserve">Годовой отчет </w:t>
      </w:r>
      <w:r w:rsidR="009B6F23" w:rsidRPr="009B6F23">
        <w:rPr>
          <w:rFonts w:cs="Times New Roman"/>
          <w:sz w:val="28"/>
          <w:szCs w:val="28"/>
        </w:rPr>
        <w:t>____ за _____.</w:t>
      </w:r>
    </w:p>
    <w:p w14:paraId="29F0524E" w14:textId="34104F0E" w:rsidR="009F6B9B" w:rsidRPr="009B6F23" w:rsidRDefault="009B6F23" w:rsidP="009B6F2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>______</w:t>
      </w:r>
    </w:p>
    <w:p w14:paraId="584EF516" w14:textId="77777777" w:rsidR="009B6F23" w:rsidRPr="009B6F23" w:rsidRDefault="009B6F23" w:rsidP="009B6F23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039231F0" w14:textId="0A2BC2A8" w:rsidR="0001629A" w:rsidRPr="009B6F23" w:rsidRDefault="0001629A" w:rsidP="009B6F2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 xml:space="preserve">Определить, что лица, имеющие право на участие в </w:t>
      </w:r>
      <w:r w:rsidR="003F597F" w:rsidRPr="009B6F23">
        <w:rPr>
          <w:rFonts w:cs="Times New Roman"/>
          <w:sz w:val="28"/>
          <w:szCs w:val="28"/>
        </w:rPr>
        <w:t>Годовом собрании</w:t>
      </w:r>
      <w:r w:rsidR="009B6F23" w:rsidRPr="009B6F23">
        <w:rPr>
          <w:rFonts w:cs="Times New Roman"/>
          <w:sz w:val="28"/>
          <w:szCs w:val="28"/>
        </w:rPr>
        <w:t xml:space="preserve">, </w:t>
      </w:r>
      <w:r w:rsidRPr="009B6F23">
        <w:rPr>
          <w:rFonts w:cs="Times New Roman"/>
          <w:sz w:val="28"/>
          <w:szCs w:val="28"/>
        </w:rPr>
        <w:t>могут</w:t>
      </w:r>
      <w:r w:rsidR="003F597F" w:rsidRPr="009B6F23">
        <w:rPr>
          <w:rFonts w:cs="Times New Roman"/>
          <w:sz w:val="28"/>
          <w:szCs w:val="28"/>
        </w:rPr>
        <w:t xml:space="preserve"> </w:t>
      </w:r>
      <w:r w:rsidR="009B6F23" w:rsidRPr="009B6F23">
        <w:rPr>
          <w:rFonts w:cs="Times New Roman"/>
          <w:sz w:val="28"/>
          <w:szCs w:val="28"/>
        </w:rPr>
        <w:t xml:space="preserve">также </w:t>
      </w:r>
      <w:r w:rsidRPr="009B6F23">
        <w:rPr>
          <w:rFonts w:cs="Times New Roman"/>
          <w:sz w:val="28"/>
          <w:szCs w:val="28"/>
        </w:rPr>
        <w:t xml:space="preserve">ознакомится с необходимой информацией (материалами) для подготовки к </w:t>
      </w:r>
      <w:r w:rsidR="003F597F" w:rsidRPr="009B6F23">
        <w:rPr>
          <w:rFonts w:cs="Times New Roman"/>
          <w:sz w:val="28"/>
          <w:szCs w:val="28"/>
        </w:rPr>
        <w:t xml:space="preserve">Годовому собранию </w:t>
      </w:r>
      <w:r w:rsidRPr="009B6F23">
        <w:rPr>
          <w:rFonts w:cs="Times New Roman"/>
          <w:sz w:val="28"/>
          <w:szCs w:val="28"/>
        </w:rPr>
        <w:t>по</w:t>
      </w:r>
      <w:r w:rsidR="009B6F23" w:rsidRPr="009B6F23">
        <w:rPr>
          <w:rFonts w:cs="Times New Roman"/>
          <w:sz w:val="28"/>
          <w:szCs w:val="28"/>
        </w:rPr>
        <w:t>__________</w:t>
      </w:r>
    </w:p>
    <w:p w14:paraId="690B8C40" w14:textId="77777777" w:rsidR="009B6F23" w:rsidRPr="009B6F23" w:rsidRDefault="009B6F23" w:rsidP="009B6F23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69A8AAE1" w14:textId="77777777" w:rsidR="006E65BD" w:rsidRPr="009B6F23" w:rsidRDefault="006E65BD" w:rsidP="009530CD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16723F51" w14:textId="77777777" w:rsidR="009B6F23" w:rsidRPr="009B6F23" w:rsidRDefault="009B6F23" w:rsidP="009530CD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314AE810" w14:textId="77777777" w:rsidR="009B6F23" w:rsidRPr="009B6F23" w:rsidRDefault="009B6F23" w:rsidP="009530CD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06B05E4C" w14:textId="77777777" w:rsidR="009530CD" w:rsidRPr="009B6F23" w:rsidRDefault="00E147D9" w:rsidP="009530CD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 xml:space="preserve">Генеральный директор </w:t>
      </w:r>
      <w:r w:rsidRPr="009B6F23">
        <w:rPr>
          <w:rFonts w:cs="Times New Roman"/>
          <w:sz w:val="28"/>
          <w:szCs w:val="28"/>
        </w:rPr>
        <w:tab/>
      </w:r>
    </w:p>
    <w:p w14:paraId="371E33F2" w14:textId="6A1122EC" w:rsidR="00F57FBC" w:rsidRPr="009B6F23" w:rsidRDefault="009B6F23" w:rsidP="009530CD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9B6F23">
        <w:rPr>
          <w:rFonts w:cs="Times New Roman"/>
          <w:sz w:val="28"/>
          <w:szCs w:val="28"/>
        </w:rPr>
        <w:t>_______________</w:t>
      </w:r>
      <w:r w:rsidR="009530CD" w:rsidRPr="009B6F23">
        <w:rPr>
          <w:rFonts w:cs="Times New Roman"/>
          <w:sz w:val="28"/>
          <w:szCs w:val="28"/>
        </w:rPr>
        <w:tab/>
      </w:r>
      <w:r w:rsidR="009530CD" w:rsidRPr="009B6F23">
        <w:rPr>
          <w:rFonts w:cs="Times New Roman"/>
          <w:sz w:val="28"/>
          <w:szCs w:val="28"/>
        </w:rPr>
        <w:tab/>
      </w:r>
      <w:r w:rsidR="00211FC7" w:rsidRPr="009B6F23">
        <w:rPr>
          <w:rFonts w:cs="Times New Roman"/>
          <w:sz w:val="28"/>
          <w:szCs w:val="28"/>
        </w:rPr>
        <w:tab/>
      </w:r>
      <w:r w:rsidR="00E147D9" w:rsidRPr="009B6F23">
        <w:rPr>
          <w:rFonts w:cs="Times New Roman"/>
          <w:sz w:val="28"/>
          <w:szCs w:val="28"/>
        </w:rPr>
        <w:t>________________</w:t>
      </w:r>
      <w:r w:rsidR="00211FC7" w:rsidRPr="009B6F23">
        <w:rPr>
          <w:rFonts w:cs="Times New Roman"/>
          <w:sz w:val="28"/>
          <w:szCs w:val="28"/>
        </w:rPr>
        <w:t xml:space="preserve">     </w:t>
      </w:r>
      <w:r w:rsidR="00211FC7" w:rsidRPr="009B6F23">
        <w:rPr>
          <w:rFonts w:cs="Times New Roman"/>
          <w:sz w:val="28"/>
          <w:szCs w:val="28"/>
        </w:rPr>
        <w:tab/>
      </w:r>
      <w:r w:rsidRPr="009B6F23">
        <w:rPr>
          <w:rFonts w:cs="Times New Roman"/>
          <w:sz w:val="28"/>
          <w:szCs w:val="28"/>
        </w:rPr>
        <w:t>/__________________/</w:t>
      </w:r>
      <w:r w:rsidR="00E147D9" w:rsidRPr="009B6F23">
        <w:rPr>
          <w:rFonts w:cs="Times New Roman"/>
          <w:sz w:val="28"/>
          <w:szCs w:val="28"/>
        </w:rPr>
        <w:t xml:space="preserve"> </w:t>
      </w:r>
    </w:p>
    <w:sectPr w:rsidR="00F57FBC" w:rsidRPr="009B6F23" w:rsidSect="0028552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A47D4"/>
    <w:multiLevelType w:val="hybridMultilevel"/>
    <w:tmpl w:val="9E0A6EBA"/>
    <w:lvl w:ilvl="0" w:tplc="FB28D7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EC1F28"/>
    <w:multiLevelType w:val="hybridMultilevel"/>
    <w:tmpl w:val="94BA4D06"/>
    <w:lvl w:ilvl="0" w:tplc="0ED68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2517CC"/>
    <w:multiLevelType w:val="hybridMultilevel"/>
    <w:tmpl w:val="721617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50A376E"/>
    <w:multiLevelType w:val="hybridMultilevel"/>
    <w:tmpl w:val="FC40D49A"/>
    <w:lvl w:ilvl="0" w:tplc="8DC2CE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AD61E16"/>
    <w:multiLevelType w:val="hybridMultilevel"/>
    <w:tmpl w:val="72161788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E8B743D"/>
    <w:multiLevelType w:val="multilevel"/>
    <w:tmpl w:val="396A1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E9"/>
    <w:rsid w:val="00000C17"/>
    <w:rsid w:val="0000457A"/>
    <w:rsid w:val="00006803"/>
    <w:rsid w:val="0000723E"/>
    <w:rsid w:val="000103CD"/>
    <w:rsid w:val="00011F4F"/>
    <w:rsid w:val="00014285"/>
    <w:rsid w:val="0001629A"/>
    <w:rsid w:val="0001672B"/>
    <w:rsid w:val="0002247C"/>
    <w:rsid w:val="00025958"/>
    <w:rsid w:val="000264EA"/>
    <w:rsid w:val="00026D14"/>
    <w:rsid w:val="00030C42"/>
    <w:rsid w:val="00032869"/>
    <w:rsid w:val="00043EE5"/>
    <w:rsid w:val="00044AA3"/>
    <w:rsid w:val="00044E46"/>
    <w:rsid w:val="000463BA"/>
    <w:rsid w:val="0004645C"/>
    <w:rsid w:val="000470DC"/>
    <w:rsid w:val="00053500"/>
    <w:rsid w:val="00054918"/>
    <w:rsid w:val="00055D36"/>
    <w:rsid w:val="00056EEC"/>
    <w:rsid w:val="00060CC1"/>
    <w:rsid w:val="000908E0"/>
    <w:rsid w:val="000921A4"/>
    <w:rsid w:val="00093D9A"/>
    <w:rsid w:val="000973EB"/>
    <w:rsid w:val="000A3651"/>
    <w:rsid w:val="000A6B4F"/>
    <w:rsid w:val="000B0C4D"/>
    <w:rsid w:val="000B5A30"/>
    <w:rsid w:val="000B6212"/>
    <w:rsid w:val="000B7A26"/>
    <w:rsid w:val="000C0187"/>
    <w:rsid w:val="000C04ED"/>
    <w:rsid w:val="000C0AB1"/>
    <w:rsid w:val="000C2C00"/>
    <w:rsid w:val="000C64BF"/>
    <w:rsid w:val="000C77D0"/>
    <w:rsid w:val="000D20F2"/>
    <w:rsid w:val="000D30C6"/>
    <w:rsid w:val="000D70B7"/>
    <w:rsid w:val="000E4CAA"/>
    <w:rsid w:val="000E53CD"/>
    <w:rsid w:val="000E70DC"/>
    <w:rsid w:val="000F4B9F"/>
    <w:rsid w:val="00102DBA"/>
    <w:rsid w:val="00112B81"/>
    <w:rsid w:val="00112BE9"/>
    <w:rsid w:val="001243BF"/>
    <w:rsid w:val="0012608D"/>
    <w:rsid w:val="001402A1"/>
    <w:rsid w:val="001409F0"/>
    <w:rsid w:val="00140DA3"/>
    <w:rsid w:val="0014148F"/>
    <w:rsid w:val="001416C0"/>
    <w:rsid w:val="00142449"/>
    <w:rsid w:val="001424D3"/>
    <w:rsid w:val="00143200"/>
    <w:rsid w:val="00145113"/>
    <w:rsid w:val="001475AF"/>
    <w:rsid w:val="00153470"/>
    <w:rsid w:val="00153C3D"/>
    <w:rsid w:val="00153F29"/>
    <w:rsid w:val="00154CB5"/>
    <w:rsid w:val="001557A3"/>
    <w:rsid w:val="00155ED8"/>
    <w:rsid w:val="001560D5"/>
    <w:rsid w:val="00156386"/>
    <w:rsid w:val="001569C2"/>
    <w:rsid w:val="00156A16"/>
    <w:rsid w:val="00160322"/>
    <w:rsid w:val="00164B4D"/>
    <w:rsid w:val="001720AB"/>
    <w:rsid w:val="001730B8"/>
    <w:rsid w:val="0017602E"/>
    <w:rsid w:val="00176FFC"/>
    <w:rsid w:val="001773FF"/>
    <w:rsid w:val="00181709"/>
    <w:rsid w:val="00183F62"/>
    <w:rsid w:val="00194D30"/>
    <w:rsid w:val="001A0025"/>
    <w:rsid w:val="001A21A1"/>
    <w:rsid w:val="001A4472"/>
    <w:rsid w:val="001A46EF"/>
    <w:rsid w:val="001B008A"/>
    <w:rsid w:val="001B1217"/>
    <w:rsid w:val="001B278D"/>
    <w:rsid w:val="001B48F6"/>
    <w:rsid w:val="001B623A"/>
    <w:rsid w:val="001B6B9A"/>
    <w:rsid w:val="001C063C"/>
    <w:rsid w:val="001C200A"/>
    <w:rsid w:val="001C413D"/>
    <w:rsid w:val="001C66B0"/>
    <w:rsid w:val="001D270A"/>
    <w:rsid w:val="001D6D7D"/>
    <w:rsid w:val="001F3A07"/>
    <w:rsid w:val="001F44F1"/>
    <w:rsid w:val="001F4B66"/>
    <w:rsid w:val="00202758"/>
    <w:rsid w:val="00204D89"/>
    <w:rsid w:val="00205557"/>
    <w:rsid w:val="00210BAA"/>
    <w:rsid w:val="00211FC7"/>
    <w:rsid w:val="00214E1A"/>
    <w:rsid w:val="00214E7D"/>
    <w:rsid w:val="00216C86"/>
    <w:rsid w:val="00217310"/>
    <w:rsid w:val="002225AA"/>
    <w:rsid w:val="00224A52"/>
    <w:rsid w:val="002256DD"/>
    <w:rsid w:val="002271AA"/>
    <w:rsid w:val="00233BF7"/>
    <w:rsid w:val="002378B2"/>
    <w:rsid w:val="00241185"/>
    <w:rsid w:val="0024227B"/>
    <w:rsid w:val="00245986"/>
    <w:rsid w:val="0024622B"/>
    <w:rsid w:val="002464D6"/>
    <w:rsid w:val="0024695B"/>
    <w:rsid w:val="0025494D"/>
    <w:rsid w:val="002647BC"/>
    <w:rsid w:val="0026562D"/>
    <w:rsid w:val="00270575"/>
    <w:rsid w:val="002763FD"/>
    <w:rsid w:val="00276A7A"/>
    <w:rsid w:val="00277E12"/>
    <w:rsid w:val="0028552A"/>
    <w:rsid w:val="0028697D"/>
    <w:rsid w:val="00287045"/>
    <w:rsid w:val="00290839"/>
    <w:rsid w:val="00291220"/>
    <w:rsid w:val="00294488"/>
    <w:rsid w:val="002A0A0E"/>
    <w:rsid w:val="002A26EA"/>
    <w:rsid w:val="002A3634"/>
    <w:rsid w:val="002B11FD"/>
    <w:rsid w:val="002B1356"/>
    <w:rsid w:val="002B23A2"/>
    <w:rsid w:val="002B3672"/>
    <w:rsid w:val="002B397A"/>
    <w:rsid w:val="002B578B"/>
    <w:rsid w:val="002B618B"/>
    <w:rsid w:val="002B6A47"/>
    <w:rsid w:val="002C1079"/>
    <w:rsid w:val="002C4C42"/>
    <w:rsid w:val="002C6034"/>
    <w:rsid w:val="002C6AEC"/>
    <w:rsid w:val="002C6CF1"/>
    <w:rsid w:val="002C6FAB"/>
    <w:rsid w:val="002D3C2F"/>
    <w:rsid w:val="002D55D8"/>
    <w:rsid w:val="002D7AB0"/>
    <w:rsid w:val="002E074A"/>
    <w:rsid w:val="002E1645"/>
    <w:rsid w:val="002F0DD1"/>
    <w:rsid w:val="002F45B3"/>
    <w:rsid w:val="002F51FF"/>
    <w:rsid w:val="0030139E"/>
    <w:rsid w:val="003020EB"/>
    <w:rsid w:val="0030289D"/>
    <w:rsid w:val="00302A30"/>
    <w:rsid w:val="00304ADE"/>
    <w:rsid w:val="00305B97"/>
    <w:rsid w:val="0030605F"/>
    <w:rsid w:val="00310C82"/>
    <w:rsid w:val="00311D38"/>
    <w:rsid w:val="003123F4"/>
    <w:rsid w:val="00314525"/>
    <w:rsid w:val="00315837"/>
    <w:rsid w:val="0031795B"/>
    <w:rsid w:val="0032613A"/>
    <w:rsid w:val="0033078E"/>
    <w:rsid w:val="0033241C"/>
    <w:rsid w:val="0033270D"/>
    <w:rsid w:val="003351F2"/>
    <w:rsid w:val="00341A30"/>
    <w:rsid w:val="00345977"/>
    <w:rsid w:val="0034702E"/>
    <w:rsid w:val="003506D0"/>
    <w:rsid w:val="00350859"/>
    <w:rsid w:val="00353278"/>
    <w:rsid w:val="003559FC"/>
    <w:rsid w:val="003603EC"/>
    <w:rsid w:val="00362AAA"/>
    <w:rsid w:val="00362FF1"/>
    <w:rsid w:val="00363045"/>
    <w:rsid w:val="00365892"/>
    <w:rsid w:val="00366651"/>
    <w:rsid w:val="003702D3"/>
    <w:rsid w:val="00372A0E"/>
    <w:rsid w:val="00373935"/>
    <w:rsid w:val="00376747"/>
    <w:rsid w:val="00380FDE"/>
    <w:rsid w:val="0038246A"/>
    <w:rsid w:val="0039183F"/>
    <w:rsid w:val="00391A7C"/>
    <w:rsid w:val="00392B24"/>
    <w:rsid w:val="00394584"/>
    <w:rsid w:val="00394DED"/>
    <w:rsid w:val="00397442"/>
    <w:rsid w:val="003A040E"/>
    <w:rsid w:val="003A0E57"/>
    <w:rsid w:val="003A2748"/>
    <w:rsid w:val="003A4C40"/>
    <w:rsid w:val="003A5FDE"/>
    <w:rsid w:val="003B1956"/>
    <w:rsid w:val="003B1E1A"/>
    <w:rsid w:val="003B3501"/>
    <w:rsid w:val="003B481D"/>
    <w:rsid w:val="003B4A80"/>
    <w:rsid w:val="003B5568"/>
    <w:rsid w:val="003C08A6"/>
    <w:rsid w:val="003C16DE"/>
    <w:rsid w:val="003C39AA"/>
    <w:rsid w:val="003C5950"/>
    <w:rsid w:val="003C6294"/>
    <w:rsid w:val="003D3585"/>
    <w:rsid w:val="003D49FA"/>
    <w:rsid w:val="003E1BA2"/>
    <w:rsid w:val="003E6E7C"/>
    <w:rsid w:val="003E7055"/>
    <w:rsid w:val="003F46E4"/>
    <w:rsid w:val="003F597F"/>
    <w:rsid w:val="00400B91"/>
    <w:rsid w:val="00402BB7"/>
    <w:rsid w:val="00413901"/>
    <w:rsid w:val="004158C8"/>
    <w:rsid w:val="004163F3"/>
    <w:rsid w:val="00420CD2"/>
    <w:rsid w:val="004213ED"/>
    <w:rsid w:val="00423180"/>
    <w:rsid w:val="00425DC9"/>
    <w:rsid w:val="0043298A"/>
    <w:rsid w:val="00432AF7"/>
    <w:rsid w:val="00440C21"/>
    <w:rsid w:val="00440CF6"/>
    <w:rsid w:val="0044137D"/>
    <w:rsid w:val="004414A1"/>
    <w:rsid w:val="00446351"/>
    <w:rsid w:val="00450CF8"/>
    <w:rsid w:val="004516C5"/>
    <w:rsid w:val="00451C2C"/>
    <w:rsid w:val="004529D9"/>
    <w:rsid w:val="00454815"/>
    <w:rsid w:val="004606A4"/>
    <w:rsid w:val="00461B27"/>
    <w:rsid w:val="00465609"/>
    <w:rsid w:val="00471886"/>
    <w:rsid w:val="00477F46"/>
    <w:rsid w:val="00484DAA"/>
    <w:rsid w:val="004903A4"/>
    <w:rsid w:val="00490655"/>
    <w:rsid w:val="00490BCE"/>
    <w:rsid w:val="00494C2A"/>
    <w:rsid w:val="00494D7C"/>
    <w:rsid w:val="0049514E"/>
    <w:rsid w:val="00497CC5"/>
    <w:rsid w:val="004A0582"/>
    <w:rsid w:val="004A2EA7"/>
    <w:rsid w:val="004B47C2"/>
    <w:rsid w:val="004B57B3"/>
    <w:rsid w:val="004B67C2"/>
    <w:rsid w:val="004C034D"/>
    <w:rsid w:val="004C0C9E"/>
    <w:rsid w:val="004C1454"/>
    <w:rsid w:val="004D4C88"/>
    <w:rsid w:val="004D7754"/>
    <w:rsid w:val="004E11A7"/>
    <w:rsid w:val="004E5098"/>
    <w:rsid w:val="004F12F6"/>
    <w:rsid w:val="00500DD6"/>
    <w:rsid w:val="00504E29"/>
    <w:rsid w:val="0051377D"/>
    <w:rsid w:val="00516E3A"/>
    <w:rsid w:val="00520D9B"/>
    <w:rsid w:val="00524150"/>
    <w:rsid w:val="00524B8E"/>
    <w:rsid w:val="0053299B"/>
    <w:rsid w:val="0054166D"/>
    <w:rsid w:val="00543C36"/>
    <w:rsid w:val="00545374"/>
    <w:rsid w:val="0054745E"/>
    <w:rsid w:val="00547CEB"/>
    <w:rsid w:val="00555A90"/>
    <w:rsid w:val="00556CF6"/>
    <w:rsid w:val="0056123A"/>
    <w:rsid w:val="005623C7"/>
    <w:rsid w:val="00562E58"/>
    <w:rsid w:val="005651B3"/>
    <w:rsid w:val="0057046A"/>
    <w:rsid w:val="00574EEB"/>
    <w:rsid w:val="00576F75"/>
    <w:rsid w:val="005818D7"/>
    <w:rsid w:val="00581FE8"/>
    <w:rsid w:val="00582B75"/>
    <w:rsid w:val="0058547C"/>
    <w:rsid w:val="005914A1"/>
    <w:rsid w:val="00596930"/>
    <w:rsid w:val="005A0620"/>
    <w:rsid w:val="005B5731"/>
    <w:rsid w:val="005C2C60"/>
    <w:rsid w:val="005D0B53"/>
    <w:rsid w:val="005E2612"/>
    <w:rsid w:val="005E6701"/>
    <w:rsid w:val="005E7FC9"/>
    <w:rsid w:val="005F3635"/>
    <w:rsid w:val="005F3ECF"/>
    <w:rsid w:val="005F6CEF"/>
    <w:rsid w:val="00600A1E"/>
    <w:rsid w:val="006010F6"/>
    <w:rsid w:val="00603D0F"/>
    <w:rsid w:val="00604241"/>
    <w:rsid w:val="00604309"/>
    <w:rsid w:val="00605DB6"/>
    <w:rsid w:val="00610E12"/>
    <w:rsid w:val="00617E69"/>
    <w:rsid w:val="0062660B"/>
    <w:rsid w:val="00626E40"/>
    <w:rsid w:val="0063224C"/>
    <w:rsid w:val="00633121"/>
    <w:rsid w:val="006357D5"/>
    <w:rsid w:val="006437BB"/>
    <w:rsid w:val="00644569"/>
    <w:rsid w:val="00656D11"/>
    <w:rsid w:val="00660205"/>
    <w:rsid w:val="00661CFB"/>
    <w:rsid w:val="00663927"/>
    <w:rsid w:val="00670333"/>
    <w:rsid w:val="00670EFC"/>
    <w:rsid w:val="006738A9"/>
    <w:rsid w:val="0067778C"/>
    <w:rsid w:val="00682759"/>
    <w:rsid w:val="00682B79"/>
    <w:rsid w:val="00685775"/>
    <w:rsid w:val="006857AA"/>
    <w:rsid w:val="006877C4"/>
    <w:rsid w:val="00690E82"/>
    <w:rsid w:val="00691498"/>
    <w:rsid w:val="006920D6"/>
    <w:rsid w:val="00694061"/>
    <w:rsid w:val="006972B7"/>
    <w:rsid w:val="00697F16"/>
    <w:rsid w:val="006A01DE"/>
    <w:rsid w:val="006A05D2"/>
    <w:rsid w:val="006A45B6"/>
    <w:rsid w:val="006A5CF8"/>
    <w:rsid w:val="006B017A"/>
    <w:rsid w:val="006B1077"/>
    <w:rsid w:val="006B2350"/>
    <w:rsid w:val="006B2EF8"/>
    <w:rsid w:val="006C145C"/>
    <w:rsid w:val="006C40DF"/>
    <w:rsid w:val="006C4167"/>
    <w:rsid w:val="006C7756"/>
    <w:rsid w:val="006D08C1"/>
    <w:rsid w:val="006D0A05"/>
    <w:rsid w:val="006D3918"/>
    <w:rsid w:val="006D3D20"/>
    <w:rsid w:val="006D411B"/>
    <w:rsid w:val="006D55DD"/>
    <w:rsid w:val="006D6002"/>
    <w:rsid w:val="006D627E"/>
    <w:rsid w:val="006E055D"/>
    <w:rsid w:val="006E0D2C"/>
    <w:rsid w:val="006E2297"/>
    <w:rsid w:val="006E4510"/>
    <w:rsid w:val="006E4EA0"/>
    <w:rsid w:val="006E6218"/>
    <w:rsid w:val="006E65BD"/>
    <w:rsid w:val="006F6277"/>
    <w:rsid w:val="006F7B0C"/>
    <w:rsid w:val="00701B76"/>
    <w:rsid w:val="00701CE5"/>
    <w:rsid w:val="00701E15"/>
    <w:rsid w:val="0070518C"/>
    <w:rsid w:val="007070BC"/>
    <w:rsid w:val="0071376B"/>
    <w:rsid w:val="0071516D"/>
    <w:rsid w:val="00721F1E"/>
    <w:rsid w:val="007236E6"/>
    <w:rsid w:val="00723788"/>
    <w:rsid w:val="00725EFD"/>
    <w:rsid w:val="00727FEF"/>
    <w:rsid w:val="0073008F"/>
    <w:rsid w:val="00734AF6"/>
    <w:rsid w:val="007424EF"/>
    <w:rsid w:val="00742CBA"/>
    <w:rsid w:val="0074398C"/>
    <w:rsid w:val="007468A3"/>
    <w:rsid w:val="007500D7"/>
    <w:rsid w:val="00750E79"/>
    <w:rsid w:val="0075452C"/>
    <w:rsid w:val="007566DE"/>
    <w:rsid w:val="00761064"/>
    <w:rsid w:val="00762C19"/>
    <w:rsid w:val="00762C31"/>
    <w:rsid w:val="007725E4"/>
    <w:rsid w:val="0077384F"/>
    <w:rsid w:val="00775068"/>
    <w:rsid w:val="00781E19"/>
    <w:rsid w:val="00781EAF"/>
    <w:rsid w:val="00782092"/>
    <w:rsid w:val="0078291E"/>
    <w:rsid w:val="00782ECC"/>
    <w:rsid w:val="0078303D"/>
    <w:rsid w:val="007838C2"/>
    <w:rsid w:val="00784801"/>
    <w:rsid w:val="00784EEB"/>
    <w:rsid w:val="00786EC0"/>
    <w:rsid w:val="007918B6"/>
    <w:rsid w:val="007920B7"/>
    <w:rsid w:val="00793E6A"/>
    <w:rsid w:val="00795B7A"/>
    <w:rsid w:val="00796BFE"/>
    <w:rsid w:val="007A1381"/>
    <w:rsid w:val="007A33FD"/>
    <w:rsid w:val="007A5AA2"/>
    <w:rsid w:val="007B3F4E"/>
    <w:rsid w:val="007B4A44"/>
    <w:rsid w:val="007C13D3"/>
    <w:rsid w:val="007C2582"/>
    <w:rsid w:val="007C25E4"/>
    <w:rsid w:val="007C4996"/>
    <w:rsid w:val="007C5808"/>
    <w:rsid w:val="007D0E19"/>
    <w:rsid w:val="007D0E87"/>
    <w:rsid w:val="007D6591"/>
    <w:rsid w:val="007E208E"/>
    <w:rsid w:val="007F0FDF"/>
    <w:rsid w:val="007F347B"/>
    <w:rsid w:val="007F4B42"/>
    <w:rsid w:val="00800396"/>
    <w:rsid w:val="008016E7"/>
    <w:rsid w:val="00806BC0"/>
    <w:rsid w:val="00807DE2"/>
    <w:rsid w:val="0081061C"/>
    <w:rsid w:val="008120B0"/>
    <w:rsid w:val="0081353C"/>
    <w:rsid w:val="00814CD5"/>
    <w:rsid w:val="008163C9"/>
    <w:rsid w:val="0082571E"/>
    <w:rsid w:val="00827E26"/>
    <w:rsid w:val="00830F11"/>
    <w:rsid w:val="00832138"/>
    <w:rsid w:val="00834D4F"/>
    <w:rsid w:val="00835C8D"/>
    <w:rsid w:val="008364CF"/>
    <w:rsid w:val="0084259F"/>
    <w:rsid w:val="00846192"/>
    <w:rsid w:val="0085021D"/>
    <w:rsid w:val="00851D2E"/>
    <w:rsid w:val="008538B8"/>
    <w:rsid w:val="00854A97"/>
    <w:rsid w:val="008550F7"/>
    <w:rsid w:val="008561B2"/>
    <w:rsid w:val="0085658C"/>
    <w:rsid w:val="00860203"/>
    <w:rsid w:val="00861E3E"/>
    <w:rsid w:val="00863E79"/>
    <w:rsid w:val="00870E3A"/>
    <w:rsid w:val="008735C8"/>
    <w:rsid w:val="0088082D"/>
    <w:rsid w:val="00881969"/>
    <w:rsid w:val="00882690"/>
    <w:rsid w:val="00886A7B"/>
    <w:rsid w:val="00887218"/>
    <w:rsid w:val="00893EAC"/>
    <w:rsid w:val="008A090F"/>
    <w:rsid w:val="008A394B"/>
    <w:rsid w:val="008A56D3"/>
    <w:rsid w:val="008A7FE3"/>
    <w:rsid w:val="008B05EA"/>
    <w:rsid w:val="008B0C16"/>
    <w:rsid w:val="008B1974"/>
    <w:rsid w:val="008B48BE"/>
    <w:rsid w:val="008C2623"/>
    <w:rsid w:val="008C3B25"/>
    <w:rsid w:val="008C72CB"/>
    <w:rsid w:val="008D31C0"/>
    <w:rsid w:val="008D67E9"/>
    <w:rsid w:val="008E0144"/>
    <w:rsid w:val="008E0A80"/>
    <w:rsid w:val="008E29BF"/>
    <w:rsid w:val="008E39E6"/>
    <w:rsid w:val="008E67D9"/>
    <w:rsid w:val="008F0960"/>
    <w:rsid w:val="008F1445"/>
    <w:rsid w:val="008F6F89"/>
    <w:rsid w:val="00904022"/>
    <w:rsid w:val="00905995"/>
    <w:rsid w:val="009076A2"/>
    <w:rsid w:val="00913CC2"/>
    <w:rsid w:val="0091674B"/>
    <w:rsid w:val="009215DB"/>
    <w:rsid w:val="00921DDA"/>
    <w:rsid w:val="00923798"/>
    <w:rsid w:val="0092421D"/>
    <w:rsid w:val="00924840"/>
    <w:rsid w:val="009259A6"/>
    <w:rsid w:val="009308EA"/>
    <w:rsid w:val="00936833"/>
    <w:rsid w:val="00936C81"/>
    <w:rsid w:val="009373B9"/>
    <w:rsid w:val="00941EEA"/>
    <w:rsid w:val="00942F26"/>
    <w:rsid w:val="0094648E"/>
    <w:rsid w:val="009475C1"/>
    <w:rsid w:val="00950596"/>
    <w:rsid w:val="00951716"/>
    <w:rsid w:val="0095256C"/>
    <w:rsid w:val="009530CD"/>
    <w:rsid w:val="00960F2B"/>
    <w:rsid w:val="009641B4"/>
    <w:rsid w:val="00965BD0"/>
    <w:rsid w:val="00971EE6"/>
    <w:rsid w:val="009732C4"/>
    <w:rsid w:val="009745A0"/>
    <w:rsid w:val="00975343"/>
    <w:rsid w:val="00980C20"/>
    <w:rsid w:val="00990AC8"/>
    <w:rsid w:val="00992489"/>
    <w:rsid w:val="00992905"/>
    <w:rsid w:val="00993A8E"/>
    <w:rsid w:val="00993E63"/>
    <w:rsid w:val="0099692A"/>
    <w:rsid w:val="00996D8A"/>
    <w:rsid w:val="009A3577"/>
    <w:rsid w:val="009A43EF"/>
    <w:rsid w:val="009A5940"/>
    <w:rsid w:val="009A66EE"/>
    <w:rsid w:val="009A6B2E"/>
    <w:rsid w:val="009B4815"/>
    <w:rsid w:val="009B5294"/>
    <w:rsid w:val="009B6F23"/>
    <w:rsid w:val="009C444D"/>
    <w:rsid w:val="009C49E1"/>
    <w:rsid w:val="009D2211"/>
    <w:rsid w:val="009D4694"/>
    <w:rsid w:val="009D59C2"/>
    <w:rsid w:val="009D6322"/>
    <w:rsid w:val="009D72CE"/>
    <w:rsid w:val="009E18DD"/>
    <w:rsid w:val="009E27B5"/>
    <w:rsid w:val="009E59AD"/>
    <w:rsid w:val="009E67F8"/>
    <w:rsid w:val="009E6A0B"/>
    <w:rsid w:val="009F23C5"/>
    <w:rsid w:val="009F459D"/>
    <w:rsid w:val="009F5FC2"/>
    <w:rsid w:val="009F6B9B"/>
    <w:rsid w:val="00A02BE8"/>
    <w:rsid w:val="00A02C25"/>
    <w:rsid w:val="00A045A7"/>
    <w:rsid w:val="00A1184E"/>
    <w:rsid w:val="00A11DFF"/>
    <w:rsid w:val="00A11E78"/>
    <w:rsid w:val="00A15994"/>
    <w:rsid w:val="00A22D6D"/>
    <w:rsid w:val="00A277D1"/>
    <w:rsid w:val="00A27ACA"/>
    <w:rsid w:val="00A32ACD"/>
    <w:rsid w:val="00A33548"/>
    <w:rsid w:val="00A3383C"/>
    <w:rsid w:val="00A369A8"/>
    <w:rsid w:val="00A40B32"/>
    <w:rsid w:val="00A411F0"/>
    <w:rsid w:val="00A4148E"/>
    <w:rsid w:val="00A454F4"/>
    <w:rsid w:val="00A46A6E"/>
    <w:rsid w:val="00A50054"/>
    <w:rsid w:val="00A50355"/>
    <w:rsid w:val="00A51A6D"/>
    <w:rsid w:val="00A5310B"/>
    <w:rsid w:val="00A64267"/>
    <w:rsid w:val="00A64A4B"/>
    <w:rsid w:val="00A65AC4"/>
    <w:rsid w:val="00A7050C"/>
    <w:rsid w:val="00A711FF"/>
    <w:rsid w:val="00A713D4"/>
    <w:rsid w:val="00A77A3B"/>
    <w:rsid w:val="00A77D07"/>
    <w:rsid w:val="00A8375F"/>
    <w:rsid w:val="00A90566"/>
    <w:rsid w:val="00A94049"/>
    <w:rsid w:val="00A9531E"/>
    <w:rsid w:val="00A968AB"/>
    <w:rsid w:val="00A96BC9"/>
    <w:rsid w:val="00AA235A"/>
    <w:rsid w:val="00AA5391"/>
    <w:rsid w:val="00AA7E67"/>
    <w:rsid w:val="00AB5694"/>
    <w:rsid w:val="00AB621D"/>
    <w:rsid w:val="00AD499B"/>
    <w:rsid w:val="00AD5A30"/>
    <w:rsid w:val="00AE0956"/>
    <w:rsid w:val="00AE37C8"/>
    <w:rsid w:val="00AE5102"/>
    <w:rsid w:val="00AE6A50"/>
    <w:rsid w:val="00AE7E4F"/>
    <w:rsid w:val="00AF41A4"/>
    <w:rsid w:val="00AF5118"/>
    <w:rsid w:val="00AF6EC4"/>
    <w:rsid w:val="00AF730B"/>
    <w:rsid w:val="00B02BCE"/>
    <w:rsid w:val="00B04DBE"/>
    <w:rsid w:val="00B04E4D"/>
    <w:rsid w:val="00B16437"/>
    <w:rsid w:val="00B2258F"/>
    <w:rsid w:val="00B3033A"/>
    <w:rsid w:val="00B3073F"/>
    <w:rsid w:val="00B3635C"/>
    <w:rsid w:val="00B367AF"/>
    <w:rsid w:val="00B36B9D"/>
    <w:rsid w:val="00B41F64"/>
    <w:rsid w:val="00B42568"/>
    <w:rsid w:val="00B429E0"/>
    <w:rsid w:val="00B46A9B"/>
    <w:rsid w:val="00B50257"/>
    <w:rsid w:val="00B51188"/>
    <w:rsid w:val="00B530F9"/>
    <w:rsid w:val="00B562B5"/>
    <w:rsid w:val="00B615F9"/>
    <w:rsid w:val="00B61D8C"/>
    <w:rsid w:val="00B63F10"/>
    <w:rsid w:val="00B641AF"/>
    <w:rsid w:val="00B65141"/>
    <w:rsid w:val="00B660ED"/>
    <w:rsid w:val="00B662FF"/>
    <w:rsid w:val="00B7328F"/>
    <w:rsid w:val="00B73D53"/>
    <w:rsid w:val="00B766F8"/>
    <w:rsid w:val="00B83512"/>
    <w:rsid w:val="00B8396D"/>
    <w:rsid w:val="00B84EFC"/>
    <w:rsid w:val="00B948D0"/>
    <w:rsid w:val="00B94A06"/>
    <w:rsid w:val="00BA2BC8"/>
    <w:rsid w:val="00BA5286"/>
    <w:rsid w:val="00BB3EB7"/>
    <w:rsid w:val="00BB5ACA"/>
    <w:rsid w:val="00BC0602"/>
    <w:rsid w:val="00BC062D"/>
    <w:rsid w:val="00BC0F63"/>
    <w:rsid w:val="00BC6858"/>
    <w:rsid w:val="00BD0AB8"/>
    <w:rsid w:val="00BD0B86"/>
    <w:rsid w:val="00BD60A7"/>
    <w:rsid w:val="00BD630F"/>
    <w:rsid w:val="00BD670E"/>
    <w:rsid w:val="00BD78FC"/>
    <w:rsid w:val="00BE64E8"/>
    <w:rsid w:val="00BE7853"/>
    <w:rsid w:val="00BF1A04"/>
    <w:rsid w:val="00BF2A34"/>
    <w:rsid w:val="00C04006"/>
    <w:rsid w:val="00C20258"/>
    <w:rsid w:val="00C22A37"/>
    <w:rsid w:val="00C2446E"/>
    <w:rsid w:val="00C268AB"/>
    <w:rsid w:val="00C33BA2"/>
    <w:rsid w:val="00C36631"/>
    <w:rsid w:val="00C37465"/>
    <w:rsid w:val="00C37C21"/>
    <w:rsid w:val="00C401CD"/>
    <w:rsid w:val="00C467BC"/>
    <w:rsid w:val="00C47731"/>
    <w:rsid w:val="00C477AA"/>
    <w:rsid w:val="00C545A1"/>
    <w:rsid w:val="00C56639"/>
    <w:rsid w:val="00C5754A"/>
    <w:rsid w:val="00C615AC"/>
    <w:rsid w:val="00C7241B"/>
    <w:rsid w:val="00C72A3A"/>
    <w:rsid w:val="00C72FF3"/>
    <w:rsid w:val="00C76F73"/>
    <w:rsid w:val="00C7706D"/>
    <w:rsid w:val="00C819BD"/>
    <w:rsid w:val="00C84E9B"/>
    <w:rsid w:val="00C86639"/>
    <w:rsid w:val="00CA0369"/>
    <w:rsid w:val="00CB7CE1"/>
    <w:rsid w:val="00CC2140"/>
    <w:rsid w:val="00CC495E"/>
    <w:rsid w:val="00CD127D"/>
    <w:rsid w:val="00CD2036"/>
    <w:rsid w:val="00CD5CAE"/>
    <w:rsid w:val="00CE1127"/>
    <w:rsid w:val="00CF0728"/>
    <w:rsid w:val="00CF0B44"/>
    <w:rsid w:val="00CF346A"/>
    <w:rsid w:val="00CF3B74"/>
    <w:rsid w:val="00CF68F5"/>
    <w:rsid w:val="00D009EE"/>
    <w:rsid w:val="00D04657"/>
    <w:rsid w:val="00D05351"/>
    <w:rsid w:val="00D05EE0"/>
    <w:rsid w:val="00D06D88"/>
    <w:rsid w:val="00D077B8"/>
    <w:rsid w:val="00D10834"/>
    <w:rsid w:val="00D11535"/>
    <w:rsid w:val="00D117C4"/>
    <w:rsid w:val="00D11ED3"/>
    <w:rsid w:val="00D13413"/>
    <w:rsid w:val="00D171C1"/>
    <w:rsid w:val="00D17523"/>
    <w:rsid w:val="00D26F77"/>
    <w:rsid w:val="00D27BEC"/>
    <w:rsid w:val="00D27F48"/>
    <w:rsid w:val="00D30480"/>
    <w:rsid w:val="00D3242A"/>
    <w:rsid w:val="00D33DB7"/>
    <w:rsid w:val="00D351D5"/>
    <w:rsid w:val="00D355AA"/>
    <w:rsid w:val="00D44750"/>
    <w:rsid w:val="00D462B0"/>
    <w:rsid w:val="00D4636F"/>
    <w:rsid w:val="00D47F47"/>
    <w:rsid w:val="00D538E9"/>
    <w:rsid w:val="00D55A65"/>
    <w:rsid w:val="00D65B1C"/>
    <w:rsid w:val="00D75FC2"/>
    <w:rsid w:val="00D761E7"/>
    <w:rsid w:val="00D81F65"/>
    <w:rsid w:val="00D9236C"/>
    <w:rsid w:val="00D924E7"/>
    <w:rsid w:val="00D926D1"/>
    <w:rsid w:val="00D93845"/>
    <w:rsid w:val="00D9614B"/>
    <w:rsid w:val="00D96241"/>
    <w:rsid w:val="00DA3373"/>
    <w:rsid w:val="00DB3187"/>
    <w:rsid w:val="00DB5561"/>
    <w:rsid w:val="00DC377E"/>
    <w:rsid w:val="00DC7180"/>
    <w:rsid w:val="00DD7688"/>
    <w:rsid w:val="00DE2D52"/>
    <w:rsid w:val="00DE5AAE"/>
    <w:rsid w:val="00DE68D4"/>
    <w:rsid w:val="00DE6E40"/>
    <w:rsid w:val="00DF05C4"/>
    <w:rsid w:val="00DF61AA"/>
    <w:rsid w:val="00DF7022"/>
    <w:rsid w:val="00DF76A9"/>
    <w:rsid w:val="00E017EF"/>
    <w:rsid w:val="00E02062"/>
    <w:rsid w:val="00E043BD"/>
    <w:rsid w:val="00E06F68"/>
    <w:rsid w:val="00E1081D"/>
    <w:rsid w:val="00E127A0"/>
    <w:rsid w:val="00E147D9"/>
    <w:rsid w:val="00E21D1C"/>
    <w:rsid w:val="00E226D5"/>
    <w:rsid w:val="00E274AC"/>
    <w:rsid w:val="00E27B68"/>
    <w:rsid w:val="00E30A5A"/>
    <w:rsid w:val="00E43F8F"/>
    <w:rsid w:val="00E46E95"/>
    <w:rsid w:val="00E50200"/>
    <w:rsid w:val="00E50D5A"/>
    <w:rsid w:val="00E51165"/>
    <w:rsid w:val="00E531D0"/>
    <w:rsid w:val="00E57143"/>
    <w:rsid w:val="00E6077C"/>
    <w:rsid w:val="00E63962"/>
    <w:rsid w:val="00E6409C"/>
    <w:rsid w:val="00E64FC6"/>
    <w:rsid w:val="00E652EE"/>
    <w:rsid w:val="00E658C5"/>
    <w:rsid w:val="00E67042"/>
    <w:rsid w:val="00E734F9"/>
    <w:rsid w:val="00E750EF"/>
    <w:rsid w:val="00E75C9F"/>
    <w:rsid w:val="00E77748"/>
    <w:rsid w:val="00E87068"/>
    <w:rsid w:val="00E927DA"/>
    <w:rsid w:val="00E940B3"/>
    <w:rsid w:val="00E95945"/>
    <w:rsid w:val="00E973FA"/>
    <w:rsid w:val="00EA2BDC"/>
    <w:rsid w:val="00EA2C4E"/>
    <w:rsid w:val="00EA3CC2"/>
    <w:rsid w:val="00EA4F04"/>
    <w:rsid w:val="00EA5809"/>
    <w:rsid w:val="00EA6091"/>
    <w:rsid w:val="00EB1F0F"/>
    <w:rsid w:val="00EB4E6E"/>
    <w:rsid w:val="00EB5160"/>
    <w:rsid w:val="00EB68BD"/>
    <w:rsid w:val="00EC47D3"/>
    <w:rsid w:val="00EC4CFA"/>
    <w:rsid w:val="00ED31A2"/>
    <w:rsid w:val="00ED4898"/>
    <w:rsid w:val="00ED60EF"/>
    <w:rsid w:val="00EE04E5"/>
    <w:rsid w:val="00EE1370"/>
    <w:rsid w:val="00EE1386"/>
    <w:rsid w:val="00EE14B1"/>
    <w:rsid w:val="00EE169D"/>
    <w:rsid w:val="00EE2ACB"/>
    <w:rsid w:val="00EE36BD"/>
    <w:rsid w:val="00EF409B"/>
    <w:rsid w:val="00EF5A87"/>
    <w:rsid w:val="00EF7AC2"/>
    <w:rsid w:val="00EF7D5C"/>
    <w:rsid w:val="00EF7E79"/>
    <w:rsid w:val="00F001CB"/>
    <w:rsid w:val="00F01360"/>
    <w:rsid w:val="00F04182"/>
    <w:rsid w:val="00F06A77"/>
    <w:rsid w:val="00F13E52"/>
    <w:rsid w:val="00F174D6"/>
    <w:rsid w:val="00F2274E"/>
    <w:rsid w:val="00F22AF6"/>
    <w:rsid w:val="00F245FD"/>
    <w:rsid w:val="00F30F12"/>
    <w:rsid w:val="00F42D61"/>
    <w:rsid w:val="00F465B8"/>
    <w:rsid w:val="00F47CA6"/>
    <w:rsid w:val="00F5269B"/>
    <w:rsid w:val="00F54F09"/>
    <w:rsid w:val="00F57FBC"/>
    <w:rsid w:val="00F6118E"/>
    <w:rsid w:val="00F628B3"/>
    <w:rsid w:val="00F641E8"/>
    <w:rsid w:val="00F70A92"/>
    <w:rsid w:val="00F7161D"/>
    <w:rsid w:val="00F76083"/>
    <w:rsid w:val="00F760D4"/>
    <w:rsid w:val="00F76EF3"/>
    <w:rsid w:val="00F77D70"/>
    <w:rsid w:val="00F8078C"/>
    <w:rsid w:val="00F8152F"/>
    <w:rsid w:val="00F8246C"/>
    <w:rsid w:val="00F83408"/>
    <w:rsid w:val="00F87812"/>
    <w:rsid w:val="00FA1244"/>
    <w:rsid w:val="00FA124C"/>
    <w:rsid w:val="00FA202D"/>
    <w:rsid w:val="00FA4B02"/>
    <w:rsid w:val="00FA66E6"/>
    <w:rsid w:val="00FA740C"/>
    <w:rsid w:val="00FB01CE"/>
    <w:rsid w:val="00FB07BC"/>
    <w:rsid w:val="00FB09F6"/>
    <w:rsid w:val="00FB1A87"/>
    <w:rsid w:val="00FB2E37"/>
    <w:rsid w:val="00FB3C80"/>
    <w:rsid w:val="00FB4CA5"/>
    <w:rsid w:val="00FC10C5"/>
    <w:rsid w:val="00FC6999"/>
    <w:rsid w:val="00FC74D9"/>
    <w:rsid w:val="00FD2E58"/>
    <w:rsid w:val="00FD35C2"/>
    <w:rsid w:val="00FD573A"/>
    <w:rsid w:val="00FE2114"/>
    <w:rsid w:val="00FE4AE5"/>
    <w:rsid w:val="00FF0481"/>
    <w:rsid w:val="00FF211F"/>
    <w:rsid w:val="00FF37AE"/>
    <w:rsid w:val="00FF4047"/>
    <w:rsid w:val="00FF61D9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644B"/>
  <w15:docId w15:val="{56DCB32F-647D-40DF-9B9D-BE36BADB3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1A4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8E9"/>
    <w:pPr>
      <w:ind w:left="720"/>
      <w:contextualSpacing/>
    </w:pPr>
  </w:style>
  <w:style w:type="character" w:customStyle="1" w:styleId="apple-converted-space">
    <w:name w:val="apple-converted-space"/>
    <w:basedOn w:val="a0"/>
    <w:rsid w:val="002D3C2F"/>
  </w:style>
  <w:style w:type="character" w:styleId="a4">
    <w:name w:val="Hyperlink"/>
    <w:basedOn w:val="a0"/>
    <w:uiPriority w:val="99"/>
    <w:semiHidden/>
    <w:unhideWhenUsed/>
    <w:rsid w:val="002D3C2F"/>
    <w:rPr>
      <w:color w:val="0000FF"/>
      <w:u w:val="single"/>
    </w:rPr>
  </w:style>
  <w:style w:type="character" w:customStyle="1" w:styleId="il">
    <w:name w:val="il"/>
    <w:basedOn w:val="a0"/>
    <w:rsid w:val="002D3C2F"/>
  </w:style>
  <w:style w:type="paragraph" w:customStyle="1" w:styleId="2">
    <w:name w:val="Неформальный2"/>
    <w:basedOn w:val="a"/>
    <w:rsid w:val="00D30480"/>
    <w:pPr>
      <w:spacing w:before="60" w:after="60"/>
      <w:jc w:val="left"/>
    </w:pPr>
    <w:rPr>
      <w:rFonts w:ascii="Arial" w:eastAsia="Times New Roman" w:hAnsi="Arial" w:cs="Times New Roman"/>
      <w:b/>
      <w:noProof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65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6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5D619285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PMM</dc:creator>
  <cp:lastModifiedBy>Широкова Ольга Викторовна</cp:lastModifiedBy>
  <cp:revision>2</cp:revision>
  <cp:lastPrinted>2016-06-23T10:06:00Z</cp:lastPrinted>
  <dcterms:created xsi:type="dcterms:W3CDTF">2024-03-12T11:46:00Z</dcterms:created>
  <dcterms:modified xsi:type="dcterms:W3CDTF">2024-03-12T11:46:00Z</dcterms:modified>
</cp:coreProperties>
</file>